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086" w:rsidRPr="00A70E57" w:rsidRDefault="005C0086" w:rsidP="00A70E57">
      <w:pPr>
        <w:ind w:firstLine="426"/>
        <w:jc w:val="both"/>
      </w:pPr>
    </w:p>
    <w:p w:rsidR="005C0086" w:rsidRPr="00A70E57" w:rsidRDefault="005C0086" w:rsidP="00A70E57">
      <w:pPr>
        <w:ind w:firstLine="426"/>
        <w:jc w:val="center"/>
        <w:rPr>
          <w:b/>
          <w:bCs/>
        </w:rPr>
      </w:pPr>
      <w:r w:rsidRPr="00A70E57">
        <w:rPr>
          <w:b/>
          <w:bCs/>
        </w:rPr>
        <w:t>Положение</w:t>
      </w:r>
    </w:p>
    <w:p w:rsidR="005C0086" w:rsidRPr="00A70E57" w:rsidRDefault="005C0086" w:rsidP="00A70E57">
      <w:pPr>
        <w:ind w:firstLine="426"/>
        <w:jc w:val="center"/>
        <w:rPr>
          <w:b/>
          <w:bCs/>
        </w:rPr>
      </w:pPr>
      <w:r w:rsidRPr="00A70E57">
        <w:rPr>
          <w:b/>
          <w:bCs/>
        </w:rPr>
        <w:t>о Совете многоквартирного дома</w:t>
      </w:r>
    </w:p>
    <w:p w:rsidR="005C0086" w:rsidRPr="00A70E57" w:rsidRDefault="005C0086" w:rsidP="00A70E57">
      <w:pPr>
        <w:suppressAutoHyphens w:val="0"/>
        <w:autoSpaceDE w:val="0"/>
        <w:autoSpaceDN w:val="0"/>
        <w:adjustRightInd w:val="0"/>
        <w:ind w:firstLine="426"/>
        <w:jc w:val="both"/>
        <w:outlineLvl w:val="0"/>
        <w:rPr>
          <w:b/>
          <w:bCs/>
          <w:lang w:eastAsia="ru-RU"/>
        </w:rPr>
      </w:pPr>
    </w:p>
    <w:p w:rsidR="005C0086" w:rsidRDefault="005C0086" w:rsidP="00A70E57">
      <w:pPr>
        <w:suppressAutoHyphens w:val="0"/>
        <w:autoSpaceDE w:val="0"/>
        <w:autoSpaceDN w:val="0"/>
        <w:adjustRightInd w:val="0"/>
        <w:ind w:firstLine="426"/>
        <w:jc w:val="right"/>
        <w:outlineLvl w:val="0"/>
        <w:rPr>
          <w:lang w:eastAsia="ru-RU"/>
        </w:rPr>
      </w:pPr>
      <w:r w:rsidRPr="00A70E57">
        <w:rPr>
          <w:lang w:eastAsia="ru-RU"/>
        </w:rPr>
        <w:t>Утверждено</w:t>
      </w:r>
    </w:p>
    <w:p w:rsidR="005C0086" w:rsidRDefault="005C0086" w:rsidP="00A70E57">
      <w:pPr>
        <w:suppressAutoHyphens w:val="0"/>
        <w:autoSpaceDE w:val="0"/>
        <w:autoSpaceDN w:val="0"/>
        <w:adjustRightInd w:val="0"/>
        <w:ind w:firstLine="426"/>
        <w:jc w:val="right"/>
        <w:outlineLvl w:val="0"/>
        <w:rPr>
          <w:lang w:eastAsia="ru-RU"/>
        </w:rPr>
      </w:pPr>
      <w:r w:rsidRPr="00A70E57">
        <w:rPr>
          <w:lang w:eastAsia="ru-RU"/>
        </w:rPr>
        <w:t>решением общего собрания</w:t>
      </w:r>
    </w:p>
    <w:p w:rsidR="005C0086" w:rsidRDefault="005C0086" w:rsidP="00A70E57">
      <w:pPr>
        <w:suppressAutoHyphens w:val="0"/>
        <w:autoSpaceDE w:val="0"/>
        <w:autoSpaceDN w:val="0"/>
        <w:adjustRightInd w:val="0"/>
        <w:ind w:firstLine="426"/>
        <w:jc w:val="right"/>
        <w:outlineLvl w:val="0"/>
      </w:pPr>
      <w:r w:rsidRPr="00A70E57">
        <w:t>собственников</w:t>
      </w:r>
    </w:p>
    <w:p w:rsidR="005C0086" w:rsidRDefault="005C0086" w:rsidP="00A70E57">
      <w:pPr>
        <w:suppressAutoHyphens w:val="0"/>
        <w:autoSpaceDE w:val="0"/>
        <w:autoSpaceDN w:val="0"/>
        <w:adjustRightInd w:val="0"/>
        <w:ind w:firstLine="426"/>
        <w:jc w:val="right"/>
        <w:outlineLvl w:val="0"/>
      </w:pPr>
      <w:r w:rsidRPr="00A70E57">
        <w:t xml:space="preserve">помещений </w:t>
      </w:r>
      <w:r>
        <w:t>м</w:t>
      </w:r>
      <w:r w:rsidRPr="00A70E57">
        <w:t>ногоквартирно</w:t>
      </w:r>
      <w:r>
        <w:t>го</w:t>
      </w:r>
      <w:r w:rsidRPr="00A70E57">
        <w:t xml:space="preserve"> дом</w:t>
      </w:r>
      <w:r>
        <w:t>а,</w:t>
      </w:r>
    </w:p>
    <w:p w:rsidR="005C0086" w:rsidRDefault="005C0086" w:rsidP="00A70E57">
      <w:pPr>
        <w:suppressAutoHyphens w:val="0"/>
        <w:autoSpaceDE w:val="0"/>
        <w:autoSpaceDN w:val="0"/>
        <w:adjustRightInd w:val="0"/>
        <w:ind w:firstLine="426"/>
        <w:jc w:val="right"/>
        <w:outlineLvl w:val="0"/>
      </w:pPr>
      <w:r>
        <w:t>расположенного</w:t>
      </w:r>
    </w:p>
    <w:p w:rsidR="005C0086" w:rsidRPr="00A70E57" w:rsidRDefault="005C0086" w:rsidP="00A70E57">
      <w:pPr>
        <w:suppressAutoHyphens w:val="0"/>
        <w:autoSpaceDE w:val="0"/>
        <w:autoSpaceDN w:val="0"/>
        <w:adjustRightInd w:val="0"/>
        <w:ind w:firstLine="426"/>
        <w:jc w:val="right"/>
        <w:outlineLvl w:val="0"/>
      </w:pPr>
      <w:r w:rsidRPr="00A70E57">
        <w:t>по адресу: _________________________</w:t>
      </w:r>
    </w:p>
    <w:p w:rsidR="005C0086" w:rsidRPr="00A70E57" w:rsidRDefault="005C0086" w:rsidP="00A70E57">
      <w:pPr>
        <w:suppressAutoHyphens w:val="0"/>
        <w:autoSpaceDE w:val="0"/>
        <w:autoSpaceDN w:val="0"/>
        <w:adjustRightInd w:val="0"/>
        <w:ind w:firstLine="426"/>
        <w:jc w:val="right"/>
        <w:outlineLvl w:val="0"/>
        <w:rPr>
          <w:lang w:eastAsia="ru-RU"/>
        </w:rPr>
      </w:pPr>
      <w:r>
        <w:rPr>
          <w:lang w:eastAsia="ru-RU"/>
        </w:rPr>
        <w:t>(</w:t>
      </w:r>
      <w:r w:rsidRPr="00A70E57">
        <w:rPr>
          <w:lang w:eastAsia="ru-RU"/>
        </w:rPr>
        <w:t>протокол от «___» _________ 2014 г. №__)</w:t>
      </w:r>
    </w:p>
    <w:p w:rsidR="005C0086" w:rsidRPr="00A70E57" w:rsidRDefault="005C0086" w:rsidP="00A70E57">
      <w:pPr>
        <w:ind w:firstLine="426"/>
        <w:jc w:val="both"/>
        <w:rPr>
          <w:b/>
          <w:bCs/>
        </w:rPr>
      </w:pPr>
    </w:p>
    <w:p w:rsidR="005C0086" w:rsidRPr="00A70E57" w:rsidRDefault="005C0086" w:rsidP="00A70E57">
      <w:pPr>
        <w:ind w:firstLine="426"/>
        <w:jc w:val="both"/>
        <w:rPr>
          <w:b/>
          <w:bCs/>
        </w:rPr>
      </w:pPr>
    </w:p>
    <w:p w:rsidR="005C0086" w:rsidRPr="00A70E57" w:rsidRDefault="005C0086" w:rsidP="00A70E57">
      <w:pPr>
        <w:ind w:firstLine="426"/>
        <w:jc w:val="center"/>
        <w:rPr>
          <w:b/>
          <w:bCs/>
        </w:rPr>
      </w:pPr>
      <w:r w:rsidRPr="00A70E57">
        <w:rPr>
          <w:b/>
          <w:bCs/>
        </w:rPr>
        <w:t>1. Общие положения</w:t>
      </w:r>
    </w:p>
    <w:p w:rsidR="005C0086" w:rsidRPr="00A70E57" w:rsidRDefault="005C0086" w:rsidP="00A70E57">
      <w:pPr>
        <w:ind w:right="45" w:firstLine="426"/>
        <w:jc w:val="both"/>
      </w:pPr>
      <w:r w:rsidRPr="00A70E57">
        <w:t>1.1. Совет многоквартирного дома (далее – Совет дома), создан в соответствии с требованиями Жилищного кодекса Российской Федерации.</w:t>
      </w:r>
    </w:p>
    <w:p w:rsidR="005C0086" w:rsidRDefault="005C0086" w:rsidP="00A70E57">
      <w:pPr>
        <w:spacing w:line="100" w:lineRule="atLeast"/>
        <w:ind w:firstLine="426"/>
        <w:jc w:val="both"/>
      </w:pPr>
      <w:r w:rsidRPr="00A70E57">
        <w:t xml:space="preserve">1.2. Совет дома создается </w:t>
      </w:r>
      <w:r>
        <w:t>для</w:t>
      </w:r>
      <w:r w:rsidRPr="00A70E57">
        <w:t xml:space="preserve">  привлечения собственников помещений </w:t>
      </w:r>
      <w:r>
        <w:t xml:space="preserve">данного многоквартирного дома (далее – собственников помещений) </w:t>
      </w:r>
      <w:r w:rsidRPr="00A70E57">
        <w:t xml:space="preserve">к вопросам управления </w:t>
      </w:r>
      <w:r>
        <w:t>данным домом.</w:t>
      </w:r>
    </w:p>
    <w:p w:rsidR="005C0086" w:rsidRPr="00A70E57" w:rsidRDefault="005C0086" w:rsidP="00A70E57">
      <w:pPr>
        <w:autoSpaceDE w:val="0"/>
        <w:ind w:firstLine="426"/>
        <w:jc w:val="both"/>
      </w:pPr>
      <w:r w:rsidRPr="00A70E57">
        <w:t>1.3. Совет дома в своей деятельности руководствуется Конституцией Российской Федерации, Жилищным кодексом Российской Федерации, другими законодательными и нормативными правовыми актами Российской Федерации и Московской области, настоящим Положением.</w:t>
      </w:r>
    </w:p>
    <w:p w:rsidR="005C0086" w:rsidRPr="00A70E57" w:rsidRDefault="005C0086" w:rsidP="00A70E57">
      <w:pPr>
        <w:ind w:right="45" w:firstLine="426"/>
        <w:jc w:val="both"/>
      </w:pPr>
      <w:r w:rsidRPr="00A70E57">
        <w:t>1.4. Совет дома взаимодействует с собственниками помещений, юридическим лицом (индивидуальным предпринимателем), осуществляющим деятельность в сфере управления многоквартирным домом на основании договора управления многоквартирным домом (далее – управляющая организация), органами местного самоуправления, органами исполнительной власти Московской области.</w:t>
      </w:r>
    </w:p>
    <w:p w:rsidR="005C0086" w:rsidRPr="00A70E57" w:rsidRDefault="005C0086" w:rsidP="00A70E57">
      <w:pPr>
        <w:spacing w:after="120" w:line="100" w:lineRule="atLeast"/>
        <w:ind w:firstLine="426"/>
        <w:jc w:val="both"/>
      </w:pPr>
      <w:r w:rsidRPr="00A70E57">
        <w:t xml:space="preserve">1.5. Действие настоящего Положения распространяется на всех собственников помещений. </w:t>
      </w:r>
    </w:p>
    <w:p w:rsidR="005C0086" w:rsidRPr="00A70E57" w:rsidRDefault="005C0086" w:rsidP="00A70E57">
      <w:pPr>
        <w:autoSpaceDE w:val="0"/>
        <w:ind w:firstLine="426"/>
        <w:jc w:val="both"/>
        <w:rPr>
          <w:b/>
          <w:bCs/>
        </w:rPr>
      </w:pPr>
    </w:p>
    <w:p w:rsidR="005C0086" w:rsidRPr="00A70E57" w:rsidRDefault="005C0086" w:rsidP="00A70E57">
      <w:pPr>
        <w:spacing w:line="100" w:lineRule="atLeast"/>
        <w:ind w:firstLine="426"/>
        <w:jc w:val="center"/>
        <w:rPr>
          <w:b/>
          <w:bCs/>
        </w:rPr>
      </w:pPr>
      <w:r w:rsidRPr="00A70E57">
        <w:rPr>
          <w:b/>
          <w:bCs/>
        </w:rPr>
        <w:t xml:space="preserve">2. Порядок </w:t>
      </w:r>
      <w:r>
        <w:rPr>
          <w:b/>
          <w:bCs/>
        </w:rPr>
        <w:t>формирования</w:t>
      </w:r>
      <w:r w:rsidRPr="00A70E57">
        <w:rPr>
          <w:b/>
          <w:bCs/>
        </w:rPr>
        <w:t xml:space="preserve"> Совета дома </w:t>
      </w:r>
    </w:p>
    <w:p w:rsidR="005C0086" w:rsidRPr="00A70E57" w:rsidRDefault="005C0086" w:rsidP="00F518D8">
      <w:pPr>
        <w:autoSpaceDE w:val="0"/>
        <w:autoSpaceDN w:val="0"/>
        <w:adjustRightInd w:val="0"/>
        <w:ind w:firstLine="426"/>
        <w:jc w:val="both"/>
      </w:pPr>
      <w:r w:rsidRPr="00A70E57">
        <w:t xml:space="preserve">2.1. Решение о </w:t>
      </w:r>
      <w:r>
        <w:t>создании</w:t>
      </w:r>
      <w:r w:rsidRPr="00A70E57">
        <w:t xml:space="preserve"> Совета дома принимается на общем собрании собственников помещений </w:t>
      </w:r>
      <w:r w:rsidRPr="00236150">
        <w:t>большинством голосов от общего числа голосов</w:t>
      </w:r>
      <w:r>
        <w:t>,</w:t>
      </w:r>
      <w:r w:rsidRPr="00236150">
        <w:t xml:space="preserve"> принимающих участие в данном собрании собственников помещений</w:t>
      </w:r>
      <w:r w:rsidRPr="00A70E57">
        <w:t>.</w:t>
      </w:r>
    </w:p>
    <w:p w:rsidR="005C0086" w:rsidRPr="00A70E57" w:rsidRDefault="005C0086" w:rsidP="00A70E57">
      <w:pPr>
        <w:spacing w:line="100" w:lineRule="atLeast"/>
        <w:ind w:firstLine="426"/>
        <w:jc w:val="both"/>
      </w:pPr>
      <w:r w:rsidRPr="00A70E57">
        <w:t>2.2</w:t>
      </w:r>
      <w:r>
        <w:t>.</w:t>
      </w:r>
      <w:r w:rsidRPr="00A70E57">
        <w:t xml:space="preserve"> Совет дома не может быть избран применительно к нескольким многоквартирным домам.</w:t>
      </w:r>
    </w:p>
    <w:p w:rsidR="005C0086" w:rsidRDefault="005C0086" w:rsidP="001B5401">
      <w:pPr>
        <w:autoSpaceDE w:val="0"/>
        <w:ind w:firstLine="426"/>
        <w:jc w:val="both"/>
        <w:rPr>
          <w:lang w:eastAsia="ru-RU"/>
        </w:rPr>
      </w:pPr>
      <w:r>
        <w:t>2</w:t>
      </w:r>
      <w:r w:rsidRPr="001B5401">
        <w:t>.</w:t>
      </w:r>
      <w:r>
        <w:t>3</w:t>
      </w:r>
      <w:r w:rsidRPr="001B5401">
        <w:t>. Регистрация Совета дома в органах местного самоуправления или иных органах не осуществляется</w:t>
      </w:r>
      <w:r w:rsidRPr="001B5401">
        <w:rPr>
          <w:lang w:eastAsia="ru-RU"/>
        </w:rPr>
        <w:t>.</w:t>
      </w:r>
    </w:p>
    <w:p w:rsidR="005C0086" w:rsidRDefault="005C0086" w:rsidP="001B5401">
      <w:pPr>
        <w:autoSpaceDE w:val="0"/>
        <w:ind w:firstLine="426"/>
        <w:jc w:val="both"/>
      </w:pPr>
      <w:r>
        <w:t>2.4. Список кандидатов в Совет дома составляется инициатором общего собрания собственников помещений (инициативной группой).</w:t>
      </w:r>
    </w:p>
    <w:p w:rsidR="005C0086" w:rsidRDefault="005C0086" w:rsidP="001B5401">
      <w:pPr>
        <w:autoSpaceDE w:val="0"/>
        <w:ind w:firstLine="426"/>
        <w:jc w:val="both"/>
      </w:pPr>
      <w:r>
        <w:t>Любой дееспособный собственник помещения не моложе 18 лет имеет право выдвигать в члены Совета дома свою кандидатуру. Собственник помещений – юридическое лицо имеет право выдвигать своего представителя.</w:t>
      </w:r>
    </w:p>
    <w:p w:rsidR="005C0086" w:rsidRPr="00A70E57" w:rsidRDefault="005C0086" w:rsidP="00A70E57">
      <w:pPr>
        <w:spacing w:line="100" w:lineRule="atLeast"/>
        <w:ind w:firstLine="426"/>
        <w:jc w:val="both"/>
      </w:pPr>
      <w:r>
        <w:t>2.5.В состав Совета</w:t>
      </w:r>
      <w:r w:rsidRPr="00A70E57">
        <w:t xml:space="preserve"> дома </w:t>
      </w:r>
      <w:r>
        <w:t>входит</w:t>
      </w:r>
      <w:r w:rsidRPr="00A70E57">
        <w:t xml:space="preserve"> ___ чел</w:t>
      </w:r>
      <w:r>
        <w:t>овек</w:t>
      </w:r>
      <w:r w:rsidRPr="00A70E57">
        <w:t xml:space="preserve">. </w:t>
      </w:r>
      <w:r>
        <w:t>Количественный состав Совета дома может быть изменен решением общего собрания собственников помещений.</w:t>
      </w:r>
    </w:p>
    <w:p w:rsidR="005C0086" w:rsidRPr="00A70E57" w:rsidRDefault="005C0086" w:rsidP="00BE617D">
      <w:pPr>
        <w:spacing w:line="100" w:lineRule="atLeast"/>
        <w:ind w:firstLine="426"/>
        <w:jc w:val="both"/>
      </w:pPr>
      <w:r>
        <w:t xml:space="preserve">2.6.Срок полномочий </w:t>
      </w:r>
      <w:r w:rsidRPr="00A70E57">
        <w:t>Совет</w:t>
      </w:r>
      <w:r>
        <w:t>а</w:t>
      </w:r>
      <w:r w:rsidRPr="00A70E57">
        <w:t xml:space="preserve"> дома </w:t>
      </w:r>
      <w:r>
        <w:t>составляет ____ и может быть изменен решением общего собрания собственников помещений.</w:t>
      </w:r>
    </w:p>
    <w:p w:rsidR="005C0086" w:rsidRDefault="005C0086" w:rsidP="00F518D8">
      <w:pPr>
        <w:spacing w:line="100" w:lineRule="atLeast"/>
        <w:ind w:firstLine="426"/>
        <w:jc w:val="both"/>
      </w:pPr>
      <w:r>
        <w:t xml:space="preserve">2.7. </w:t>
      </w:r>
      <w:r w:rsidRPr="00A70E57">
        <w:t xml:space="preserve">Совет дома действует </w:t>
      </w:r>
      <w:r>
        <w:t xml:space="preserve">со дня принятия на общем собрании собственников помещений решения о создании Совета дома </w:t>
      </w:r>
      <w:r w:rsidRPr="00A70E57">
        <w:t xml:space="preserve">до переизбрания на общем собрании собственников помещений или </w:t>
      </w:r>
      <w:r>
        <w:t>окончания срока полномочий.</w:t>
      </w:r>
    </w:p>
    <w:p w:rsidR="005C0086" w:rsidRDefault="005C0086" w:rsidP="00F518D8">
      <w:pPr>
        <w:spacing w:line="100" w:lineRule="atLeast"/>
        <w:ind w:firstLine="426"/>
        <w:jc w:val="both"/>
      </w:pPr>
      <w:r>
        <w:t>В</w:t>
      </w:r>
      <w:r w:rsidRPr="00A70E57">
        <w:t xml:space="preserve"> случае принятия решения о создании товарищества собственников жилья </w:t>
      </w:r>
      <w:r>
        <w:t xml:space="preserve">Совет дома действует </w:t>
      </w:r>
      <w:r w:rsidRPr="00A70E57">
        <w:t>до избрания правления товарищества собственников жилья.</w:t>
      </w:r>
    </w:p>
    <w:p w:rsidR="005C0086" w:rsidRPr="00A70E57" w:rsidRDefault="005C0086" w:rsidP="00F518D8">
      <w:pPr>
        <w:spacing w:line="100" w:lineRule="atLeast"/>
        <w:ind w:firstLine="426"/>
        <w:jc w:val="both"/>
      </w:pPr>
      <w:r>
        <w:t xml:space="preserve">В случае </w:t>
      </w:r>
      <w:r w:rsidRPr="00A70E57">
        <w:t>ненадлежащего исполнения Совет</w:t>
      </w:r>
      <w:r>
        <w:t>ом</w:t>
      </w:r>
      <w:r w:rsidRPr="00A70E57">
        <w:t xml:space="preserve"> дома </w:t>
      </w:r>
      <w:r>
        <w:t>своих</w:t>
      </w:r>
      <w:r w:rsidRPr="00A70E57">
        <w:t xml:space="preserve"> обязанностей </w:t>
      </w:r>
      <w:r>
        <w:t xml:space="preserve">полномочия Совета дома </w:t>
      </w:r>
      <w:r w:rsidRPr="00A70E57">
        <w:t>мо</w:t>
      </w:r>
      <w:r>
        <w:t>гу</w:t>
      </w:r>
      <w:r w:rsidRPr="00A70E57">
        <w:t xml:space="preserve">т быть досрочно </w:t>
      </w:r>
      <w:r>
        <w:t>прекращены</w:t>
      </w:r>
      <w:r w:rsidRPr="00A70E57">
        <w:t xml:space="preserve"> общ</w:t>
      </w:r>
      <w:r>
        <w:t>им</w:t>
      </w:r>
      <w:r w:rsidRPr="00A70E57">
        <w:t xml:space="preserve"> собрани</w:t>
      </w:r>
      <w:r>
        <w:t>ем собственников помещений.</w:t>
      </w:r>
    </w:p>
    <w:p w:rsidR="005C0086" w:rsidRPr="00A70E57" w:rsidRDefault="005C0086" w:rsidP="00F518D8">
      <w:pPr>
        <w:ind w:firstLine="426"/>
        <w:jc w:val="both"/>
      </w:pPr>
      <w:r>
        <w:t xml:space="preserve">2.8. </w:t>
      </w:r>
      <w:r w:rsidRPr="00A70E57">
        <w:t xml:space="preserve">Полномочия члена </w:t>
      </w:r>
      <w:r>
        <w:t>С</w:t>
      </w:r>
      <w:r w:rsidRPr="00A70E57">
        <w:t xml:space="preserve">овета дома </w:t>
      </w:r>
      <w:r>
        <w:t xml:space="preserve">досрочно </w:t>
      </w:r>
      <w:r w:rsidRPr="00A70E57">
        <w:t xml:space="preserve">прекращаются </w:t>
      </w:r>
      <w:r>
        <w:t xml:space="preserve">решением общего собрания собственников помещений на основании личного заявления, </w:t>
      </w:r>
      <w:r w:rsidRPr="00A70E57">
        <w:t>в связи с прекращением права собственн</w:t>
      </w:r>
      <w:r>
        <w:t xml:space="preserve">ости на помещение в данном доме, </w:t>
      </w:r>
      <w:r w:rsidRPr="00A70E57">
        <w:t>в иных случаях, предусмотренных действующим законодательством.</w:t>
      </w:r>
    </w:p>
    <w:p w:rsidR="005C0086" w:rsidRDefault="005C0086" w:rsidP="00A70E57">
      <w:pPr>
        <w:spacing w:line="100" w:lineRule="atLeast"/>
        <w:ind w:firstLine="426"/>
        <w:jc w:val="both"/>
      </w:pPr>
    </w:p>
    <w:p w:rsidR="005C0086" w:rsidRPr="002D72ED" w:rsidRDefault="005C0086" w:rsidP="00826682">
      <w:pPr>
        <w:ind w:firstLine="426"/>
        <w:jc w:val="center"/>
        <w:rPr>
          <w:b/>
          <w:bCs/>
        </w:rPr>
      </w:pPr>
      <w:r w:rsidRPr="00C0594C">
        <w:rPr>
          <w:b/>
          <w:bCs/>
        </w:rPr>
        <w:t>3. Полномочия Совета дома</w:t>
      </w:r>
    </w:p>
    <w:p w:rsidR="005C0086" w:rsidRPr="00A70E57" w:rsidRDefault="005C0086" w:rsidP="00826682">
      <w:pPr>
        <w:autoSpaceDE w:val="0"/>
        <w:ind w:firstLine="426"/>
        <w:jc w:val="both"/>
      </w:pPr>
      <w:r w:rsidRPr="00A70E57">
        <w:t xml:space="preserve">Совет </w:t>
      </w:r>
      <w:r>
        <w:t>дома</w:t>
      </w:r>
      <w:r w:rsidRPr="00A70E57">
        <w:t>:</w:t>
      </w:r>
    </w:p>
    <w:p w:rsidR="005C0086" w:rsidRPr="00A70E57" w:rsidRDefault="005C0086" w:rsidP="00826682">
      <w:pPr>
        <w:ind w:right="45" w:firstLine="426"/>
        <w:jc w:val="both"/>
      </w:pPr>
      <w:r w:rsidRPr="00A70E57">
        <w:t>3.1</w:t>
      </w:r>
      <w:r w:rsidRPr="00FB0375">
        <w:t>.</w:t>
      </w:r>
      <w:r w:rsidRPr="00A70E57">
        <w:t xml:space="preserve"> Обеспеч</w:t>
      </w:r>
      <w:r>
        <w:t>ивает</w:t>
      </w:r>
      <w:r w:rsidRPr="00A70E57">
        <w:t xml:space="preserve"> выполнени</w:t>
      </w:r>
      <w:r>
        <w:t>е</w:t>
      </w:r>
      <w:r w:rsidRPr="00A70E57">
        <w:t xml:space="preserve"> решений общего с</w:t>
      </w:r>
      <w:r>
        <w:t>обрания собственников помещений.</w:t>
      </w:r>
    </w:p>
    <w:p w:rsidR="005C0086" w:rsidRPr="00A70E57" w:rsidRDefault="005C0086" w:rsidP="00826682">
      <w:pPr>
        <w:suppressAutoHyphens w:val="0"/>
        <w:autoSpaceDE w:val="0"/>
        <w:autoSpaceDN w:val="0"/>
        <w:adjustRightInd w:val="0"/>
        <w:ind w:firstLine="426"/>
        <w:jc w:val="both"/>
        <w:outlineLvl w:val="1"/>
      </w:pPr>
      <w:r w:rsidRPr="00A70E57">
        <w:t>3.2. Вын</w:t>
      </w:r>
      <w:r>
        <w:t xml:space="preserve">осит </w:t>
      </w:r>
      <w:r w:rsidRPr="00A70E57">
        <w:rPr>
          <w:lang w:eastAsia="ru-RU"/>
        </w:rPr>
        <w:t>на общее собрание собственников помещений в качестве вопросов для обсуждения предложени</w:t>
      </w:r>
      <w:r>
        <w:rPr>
          <w:lang w:eastAsia="ru-RU"/>
        </w:rPr>
        <w:t>я</w:t>
      </w:r>
      <w:r w:rsidRPr="00A70E57">
        <w:t>:</w:t>
      </w:r>
    </w:p>
    <w:p w:rsidR="005C0086" w:rsidRPr="00A70E57" w:rsidRDefault="005C0086" w:rsidP="00826682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lang w:eastAsia="ru-RU"/>
        </w:rPr>
      </w:pPr>
      <w:r w:rsidRPr="00A70E57">
        <w:rPr>
          <w:lang w:eastAsia="ru-RU"/>
        </w:rPr>
        <w:t>- о порядке пользования общим имуществом, в том числе земельным участком, на котором расположен</w:t>
      </w:r>
      <w:r>
        <w:rPr>
          <w:lang w:eastAsia="ru-RU"/>
        </w:rPr>
        <w:t xml:space="preserve"> данный дом</w:t>
      </w:r>
      <w:r w:rsidRPr="00A70E57">
        <w:rPr>
          <w:lang w:eastAsia="ru-RU"/>
        </w:rPr>
        <w:t>;</w:t>
      </w:r>
    </w:p>
    <w:p w:rsidR="005C0086" w:rsidRDefault="005C0086" w:rsidP="00826682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lang w:eastAsia="ru-RU"/>
        </w:rPr>
      </w:pPr>
      <w:r w:rsidRPr="00A70E57">
        <w:rPr>
          <w:lang w:eastAsia="ru-RU"/>
        </w:rPr>
        <w:t>- о порядке планирования и организации работ по содержанию и ремонту общего имущества;</w:t>
      </w:r>
    </w:p>
    <w:p w:rsidR="005C0086" w:rsidRPr="00A70E57" w:rsidRDefault="005C0086" w:rsidP="00826682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lang w:eastAsia="ru-RU"/>
        </w:rPr>
      </w:pPr>
      <w:r w:rsidRPr="00A70E57">
        <w:rPr>
          <w:lang w:eastAsia="ru-RU"/>
        </w:rPr>
        <w:t>- о порядке обсуждения проектов договоров, заключаемых собственниками помещений в отношении общего имущ</w:t>
      </w:r>
      <w:r>
        <w:rPr>
          <w:lang w:eastAsia="ru-RU"/>
        </w:rPr>
        <w:t xml:space="preserve">ества </w:t>
      </w:r>
      <w:r w:rsidRPr="00A70E57">
        <w:rPr>
          <w:lang w:eastAsia="ru-RU"/>
        </w:rPr>
        <w:t>и предоставления коммунальных услуг;</w:t>
      </w:r>
    </w:p>
    <w:p w:rsidR="005C0086" w:rsidRPr="00A70E57" w:rsidRDefault="005C0086" w:rsidP="00826682">
      <w:pPr>
        <w:autoSpaceDE w:val="0"/>
        <w:ind w:firstLine="426"/>
        <w:jc w:val="both"/>
      </w:pPr>
      <w:r w:rsidRPr="00A70E57">
        <w:t>- по вопросам компетенции Совета</w:t>
      </w:r>
      <w:r>
        <w:t xml:space="preserve"> дома</w:t>
      </w:r>
      <w:r w:rsidRPr="00A70E57">
        <w:t>;</w:t>
      </w:r>
    </w:p>
    <w:p w:rsidR="005C0086" w:rsidRPr="00A70E57" w:rsidRDefault="005C0086" w:rsidP="00826682">
      <w:pPr>
        <w:autoSpaceDE w:val="0"/>
        <w:ind w:firstLine="426"/>
        <w:jc w:val="both"/>
      </w:pPr>
      <w:r w:rsidRPr="00A70E57">
        <w:t xml:space="preserve">- по вопросам избираемых комиссий </w:t>
      </w:r>
      <w:r>
        <w:t>собственников помещений</w:t>
      </w:r>
      <w:r w:rsidRPr="00A70E57">
        <w:t>;</w:t>
      </w:r>
    </w:p>
    <w:p w:rsidR="005C0086" w:rsidRDefault="005C0086" w:rsidP="00826682">
      <w:pPr>
        <w:autoSpaceDE w:val="0"/>
        <w:ind w:firstLine="426"/>
        <w:jc w:val="both"/>
        <w:rPr>
          <w:lang w:eastAsia="ru-RU"/>
        </w:rPr>
      </w:pPr>
      <w:r w:rsidRPr="00A70E57">
        <w:t xml:space="preserve">- по другим вопросам, принятие решений по которым не противоречит Жилищному кодексу </w:t>
      </w:r>
      <w:r>
        <w:t>РФ</w:t>
      </w:r>
      <w:r w:rsidRPr="00A70E57">
        <w:rPr>
          <w:lang w:eastAsia="ru-RU"/>
        </w:rPr>
        <w:t>.</w:t>
      </w:r>
    </w:p>
    <w:p w:rsidR="005C0086" w:rsidRDefault="005C0086" w:rsidP="00826682">
      <w:pPr>
        <w:autoSpaceDE w:val="0"/>
        <w:ind w:firstLine="426"/>
        <w:jc w:val="both"/>
      </w:pPr>
      <w:r w:rsidRPr="00A70E57">
        <w:t>3.3. Представл</w:t>
      </w:r>
      <w:r>
        <w:t>яет</w:t>
      </w:r>
      <w:r w:rsidRPr="00A70E57">
        <w:t xml:space="preserve"> собственникам помещений предложени</w:t>
      </w:r>
      <w:r>
        <w:t>я</w:t>
      </w:r>
      <w:r w:rsidRPr="00A70E57">
        <w:t xml:space="preserve"> по вопросам</w:t>
      </w:r>
      <w:r>
        <w:t>:</w:t>
      </w:r>
    </w:p>
    <w:p w:rsidR="005C0086" w:rsidRDefault="005C0086" w:rsidP="00826682">
      <w:pPr>
        <w:autoSpaceDE w:val="0"/>
        <w:ind w:firstLine="426"/>
        <w:jc w:val="both"/>
      </w:pPr>
      <w:r>
        <w:t>-</w:t>
      </w:r>
      <w:r w:rsidRPr="00A70E57">
        <w:t xml:space="preserve"> планирования управления </w:t>
      </w:r>
      <w:r>
        <w:t>данным</w:t>
      </w:r>
      <w:r w:rsidRPr="00A70E57">
        <w:t xml:space="preserve"> домом</w:t>
      </w:r>
      <w:r>
        <w:t>;</w:t>
      </w:r>
    </w:p>
    <w:p w:rsidR="005C0086" w:rsidRDefault="005C0086" w:rsidP="00826682">
      <w:pPr>
        <w:autoSpaceDE w:val="0"/>
        <w:ind w:firstLine="426"/>
        <w:jc w:val="both"/>
      </w:pPr>
      <w:r>
        <w:t>-</w:t>
      </w:r>
      <w:r w:rsidRPr="00A70E57">
        <w:t xml:space="preserve"> организации управления</w:t>
      </w:r>
      <w:r>
        <w:t xml:space="preserve"> данным</w:t>
      </w:r>
      <w:r w:rsidRPr="00A70E57">
        <w:t xml:space="preserve"> домом</w:t>
      </w:r>
    </w:p>
    <w:p w:rsidR="005C0086" w:rsidRDefault="005C0086" w:rsidP="00826682">
      <w:pPr>
        <w:autoSpaceDE w:val="0"/>
        <w:ind w:firstLine="426"/>
        <w:jc w:val="both"/>
        <w:rPr>
          <w:lang w:eastAsia="ru-RU"/>
        </w:rPr>
      </w:pPr>
      <w:r>
        <w:t>-</w:t>
      </w:r>
      <w:r w:rsidRPr="00A70E57">
        <w:t xml:space="preserve"> содержания и ремонта общего имущества</w:t>
      </w:r>
      <w:r w:rsidRPr="00A70E57">
        <w:rPr>
          <w:lang w:eastAsia="ru-RU"/>
        </w:rPr>
        <w:t>.</w:t>
      </w:r>
    </w:p>
    <w:p w:rsidR="005C0086" w:rsidRPr="00A70E57" w:rsidRDefault="005C0086" w:rsidP="00826682">
      <w:pPr>
        <w:pStyle w:val="21"/>
        <w:spacing w:after="0" w:line="240" w:lineRule="auto"/>
        <w:ind w:left="0" w:firstLine="426"/>
        <w:jc w:val="both"/>
      </w:pPr>
      <w:r w:rsidRPr="00A70E57">
        <w:t>3.4. Представл</w:t>
      </w:r>
      <w:r>
        <w:t>яет</w:t>
      </w:r>
      <w:r w:rsidRPr="00A70E57">
        <w:t xml:space="preserve"> собственникам помещений свои заключени</w:t>
      </w:r>
      <w:r>
        <w:t>я</w:t>
      </w:r>
      <w:r w:rsidRPr="00A70E57">
        <w:t xml:space="preserve"> по условиям проектов договоров, предлагаемым для рассмотрения на общих собраниях (до рассмотрения </w:t>
      </w:r>
      <w:r>
        <w:t xml:space="preserve">указанных </w:t>
      </w:r>
      <w:r w:rsidRPr="00A70E57">
        <w:t>проектов договоров на общих собраниях)</w:t>
      </w:r>
      <w:r w:rsidRPr="00A70E57">
        <w:rPr>
          <w:lang w:eastAsia="ru-RU"/>
        </w:rPr>
        <w:t>.</w:t>
      </w:r>
    </w:p>
    <w:p w:rsidR="005C0086" w:rsidRDefault="005C0086" w:rsidP="00826682">
      <w:pPr>
        <w:autoSpaceDE w:val="0"/>
        <w:ind w:firstLine="426"/>
        <w:jc w:val="both"/>
      </w:pPr>
      <w:r w:rsidRPr="00A70E57">
        <w:t>В случае избрания комиссии по оценке проектов договоров указанн</w:t>
      </w:r>
      <w:r>
        <w:t>ы</w:t>
      </w:r>
      <w:r w:rsidRPr="00A70E57">
        <w:t>е заключени</w:t>
      </w:r>
      <w:r>
        <w:t>я представляю</w:t>
      </w:r>
      <w:r w:rsidRPr="00A70E57">
        <w:t xml:space="preserve">тся Советом </w:t>
      </w:r>
      <w:r>
        <w:t xml:space="preserve">дома </w:t>
      </w:r>
      <w:r w:rsidRPr="00A70E57">
        <w:t>совместно с такой комиссией.</w:t>
      </w:r>
    </w:p>
    <w:p w:rsidR="005C0086" w:rsidRDefault="005C0086" w:rsidP="00826682">
      <w:pPr>
        <w:pStyle w:val="21"/>
        <w:spacing w:after="0" w:line="240" w:lineRule="auto"/>
        <w:ind w:left="0" w:firstLine="426"/>
        <w:jc w:val="both"/>
      </w:pPr>
      <w:r w:rsidRPr="00A70E57">
        <w:t>3.5. Осуществл</w:t>
      </w:r>
      <w:r>
        <w:t>яет контроль</w:t>
      </w:r>
      <w:r w:rsidRPr="00A70E57">
        <w:t xml:space="preserve"> за оказанием услуг и (или) выполнением работ</w:t>
      </w:r>
      <w:r>
        <w:t>:</w:t>
      </w:r>
    </w:p>
    <w:p w:rsidR="005C0086" w:rsidRDefault="005C0086" w:rsidP="00826682">
      <w:pPr>
        <w:pStyle w:val="21"/>
        <w:spacing w:after="0" w:line="240" w:lineRule="auto"/>
        <w:ind w:left="0" w:firstLine="426"/>
        <w:jc w:val="both"/>
      </w:pPr>
      <w:r>
        <w:t>-</w:t>
      </w:r>
      <w:r w:rsidRPr="00A70E57">
        <w:t xml:space="preserve"> по управлению </w:t>
      </w:r>
      <w:r>
        <w:t>м</w:t>
      </w:r>
      <w:r w:rsidRPr="00A70E57">
        <w:t>ногоквартирным домом</w:t>
      </w:r>
      <w:r>
        <w:t>;</w:t>
      </w:r>
    </w:p>
    <w:p w:rsidR="005C0086" w:rsidRDefault="005C0086" w:rsidP="00826682">
      <w:pPr>
        <w:pStyle w:val="21"/>
        <w:spacing w:after="0" w:line="240" w:lineRule="auto"/>
        <w:ind w:left="0" w:firstLine="426"/>
        <w:jc w:val="both"/>
      </w:pPr>
      <w:r>
        <w:t>- по</w:t>
      </w:r>
      <w:r w:rsidRPr="00A70E57">
        <w:t xml:space="preserve"> содержанию и ремонту общего имущества</w:t>
      </w:r>
      <w:r>
        <w:t>.</w:t>
      </w:r>
    </w:p>
    <w:p w:rsidR="005C0086" w:rsidRDefault="005C0086" w:rsidP="00826682">
      <w:pPr>
        <w:pStyle w:val="21"/>
        <w:spacing w:after="0" w:line="240" w:lineRule="auto"/>
        <w:ind w:left="0" w:firstLine="426"/>
        <w:jc w:val="both"/>
        <w:rPr>
          <w:lang w:eastAsia="ru-RU"/>
        </w:rPr>
      </w:pPr>
      <w:r w:rsidRPr="00A70E57">
        <w:t xml:space="preserve"> Осуществл</w:t>
      </w:r>
      <w:r>
        <w:t>яет контроль</w:t>
      </w:r>
      <w:r w:rsidRPr="00A70E57">
        <w:t xml:space="preserve"> за качеством предоставляемых коммунальных услуг собственникам жилых и нежилых помещений и пользователям таких помещений, в том числе помещений, входящих в состав общего имущества</w:t>
      </w:r>
      <w:r w:rsidRPr="00A70E57">
        <w:rPr>
          <w:lang w:eastAsia="ru-RU"/>
        </w:rPr>
        <w:t>.</w:t>
      </w:r>
    </w:p>
    <w:p w:rsidR="005C0086" w:rsidRDefault="005C0086" w:rsidP="00826682">
      <w:pPr>
        <w:pStyle w:val="21"/>
        <w:spacing w:after="0" w:line="240" w:lineRule="auto"/>
        <w:ind w:left="0" w:firstLine="426"/>
        <w:jc w:val="both"/>
        <w:rPr>
          <w:lang w:eastAsia="ru-RU"/>
        </w:rPr>
      </w:pPr>
      <w:r>
        <w:rPr>
          <w:lang w:eastAsia="ru-RU"/>
        </w:rPr>
        <w:t>Указанный контроль осуществляется путем:</w:t>
      </w:r>
    </w:p>
    <w:p w:rsidR="005C0086" w:rsidRPr="00836442" w:rsidRDefault="005C0086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а)получения от ответственных лиц у</w:t>
      </w:r>
      <w:r w:rsidRPr="00836442">
        <w:rPr>
          <w:rFonts w:ascii="Times New Roman" w:hAnsi="Times New Roman" w:cs="Times New Roman"/>
          <w:sz w:val="24"/>
          <w:szCs w:val="24"/>
        </w:rPr>
        <w:t>правляющей организации не позднее 5 дней с даты обращения информацию о перечнях, объемах, качестве и периодичности оказания услуг и (или) выполнения работ</w:t>
      </w:r>
      <w:r>
        <w:rPr>
          <w:rFonts w:ascii="Times New Roman" w:hAnsi="Times New Roman" w:cs="Times New Roman"/>
          <w:sz w:val="24"/>
          <w:szCs w:val="24"/>
        </w:rPr>
        <w:t>, иной отчетности</w:t>
      </w:r>
      <w:r w:rsidRPr="00836442">
        <w:rPr>
          <w:rFonts w:ascii="Times New Roman" w:hAnsi="Times New Roman" w:cs="Times New Roman"/>
          <w:sz w:val="24"/>
          <w:szCs w:val="24"/>
        </w:rPr>
        <w:t>;</w:t>
      </w:r>
    </w:p>
    <w:p w:rsidR="005C0086" w:rsidRPr="00836442" w:rsidRDefault="005C0086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Pr="00836442">
        <w:rPr>
          <w:rFonts w:ascii="Times New Roman" w:hAnsi="Times New Roman" w:cs="Times New Roman"/>
          <w:sz w:val="24"/>
          <w:szCs w:val="24"/>
        </w:rPr>
        <w:t xml:space="preserve"> проверки объемов, качества и периодичности оказания услуг и (или) выполнения работ (в том числе путем проведения соответствующих экспертиз</w:t>
      </w:r>
      <w:r>
        <w:rPr>
          <w:rFonts w:ascii="Times New Roman" w:hAnsi="Times New Roman" w:cs="Times New Roman"/>
          <w:sz w:val="24"/>
          <w:szCs w:val="24"/>
        </w:rPr>
        <w:t>, привлечения специалистов</w:t>
      </w:r>
      <w:r w:rsidRPr="00836442">
        <w:rPr>
          <w:rFonts w:ascii="Times New Roman" w:hAnsi="Times New Roman" w:cs="Times New Roman"/>
          <w:sz w:val="24"/>
          <w:szCs w:val="24"/>
        </w:rPr>
        <w:t>);</w:t>
      </w:r>
    </w:p>
    <w:p w:rsidR="005C0086" w:rsidRPr="00836442" w:rsidRDefault="005C0086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</w:t>
      </w:r>
      <w:r w:rsidRPr="00836442">
        <w:rPr>
          <w:rFonts w:ascii="Times New Roman" w:hAnsi="Times New Roman" w:cs="Times New Roman"/>
          <w:sz w:val="24"/>
          <w:szCs w:val="24"/>
        </w:rPr>
        <w:t xml:space="preserve"> участия в осмотрах общего имущества многоквартирного дома, а также участия в проверках технического состояния инженерных систем и оборудования с целью подготовки предложений по их ремонту;</w:t>
      </w:r>
    </w:p>
    <w:p w:rsidR="005C0086" w:rsidRPr="00836442" w:rsidRDefault="005C0086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</w:t>
      </w:r>
      <w:r w:rsidRPr="00836442">
        <w:rPr>
          <w:rFonts w:ascii="Times New Roman" w:hAnsi="Times New Roman" w:cs="Times New Roman"/>
          <w:sz w:val="24"/>
          <w:szCs w:val="24"/>
        </w:rPr>
        <w:t xml:space="preserve"> участия в приемке всех видов работ, в том числе подготовке дома к сезонной эксплуатации;</w:t>
      </w:r>
    </w:p>
    <w:p w:rsidR="005C0086" w:rsidRPr="00836442" w:rsidRDefault="005C0086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</w:t>
      </w:r>
      <w:r w:rsidRPr="00836442">
        <w:rPr>
          <w:rFonts w:ascii="Times New Roman" w:hAnsi="Times New Roman" w:cs="Times New Roman"/>
          <w:sz w:val="24"/>
          <w:szCs w:val="24"/>
        </w:rPr>
        <w:t xml:space="preserve"> подачи в письменном виде жалоб, претензий и прочих обращений для устранения выявленных дефектов с проверкой полноты и своевременности их устранения;</w:t>
      </w:r>
    </w:p>
    <w:p w:rsidR="005C0086" w:rsidRPr="00836442" w:rsidRDefault="005C0086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</w:t>
      </w:r>
      <w:r w:rsidRPr="00836442">
        <w:rPr>
          <w:rFonts w:ascii="Times New Roman" w:hAnsi="Times New Roman" w:cs="Times New Roman"/>
          <w:sz w:val="24"/>
          <w:szCs w:val="24"/>
        </w:rPr>
        <w:t xml:space="preserve"> составлени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836442">
        <w:rPr>
          <w:rFonts w:ascii="Times New Roman" w:hAnsi="Times New Roman" w:cs="Times New Roman"/>
          <w:sz w:val="24"/>
          <w:szCs w:val="24"/>
        </w:rPr>
        <w:t xml:space="preserve"> актов о нарушении условий</w:t>
      </w:r>
      <w:r>
        <w:rPr>
          <w:rFonts w:ascii="Times New Roman" w:hAnsi="Times New Roman" w:cs="Times New Roman"/>
          <w:sz w:val="24"/>
          <w:szCs w:val="24"/>
        </w:rPr>
        <w:t xml:space="preserve"> договора управления</w:t>
      </w:r>
      <w:r w:rsidRPr="00836442">
        <w:rPr>
          <w:rFonts w:ascii="Times New Roman" w:hAnsi="Times New Roman" w:cs="Times New Roman"/>
          <w:sz w:val="24"/>
          <w:szCs w:val="24"/>
        </w:rPr>
        <w:t>;</w:t>
      </w:r>
    </w:p>
    <w:p w:rsidR="005C0086" w:rsidRPr="00836442" w:rsidRDefault="005C0086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</w:t>
      </w:r>
      <w:r w:rsidRPr="00836442">
        <w:rPr>
          <w:rFonts w:ascii="Times New Roman" w:hAnsi="Times New Roman" w:cs="Times New Roman"/>
          <w:sz w:val="24"/>
          <w:szCs w:val="24"/>
        </w:rPr>
        <w:t xml:space="preserve"> инициирования созыва внеочередного общего собрания собственников для принятия решений по фактам выявленных нарушений и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6442">
        <w:rPr>
          <w:rFonts w:ascii="Times New Roman" w:hAnsi="Times New Roman" w:cs="Times New Roman"/>
          <w:sz w:val="24"/>
          <w:szCs w:val="24"/>
        </w:rPr>
        <w:t>реагирован</w:t>
      </w:r>
      <w:r>
        <w:rPr>
          <w:rFonts w:ascii="Times New Roman" w:hAnsi="Times New Roman" w:cs="Times New Roman"/>
          <w:sz w:val="24"/>
          <w:szCs w:val="24"/>
        </w:rPr>
        <w:t>ию у</w:t>
      </w:r>
      <w:r w:rsidRPr="00836442">
        <w:rPr>
          <w:rFonts w:ascii="Times New Roman" w:hAnsi="Times New Roman" w:cs="Times New Roman"/>
          <w:sz w:val="24"/>
          <w:szCs w:val="24"/>
        </w:rPr>
        <w:t>правл</w:t>
      </w:r>
      <w:r>
        <w:rPr>
          <w:rFonts w:ascii="Times New Roman" w:hAnsi="Times New Roman" w:cs="Times New Roman"/>
          <w:sz w:val="24"/>
          <w:szCs w:val="24"/>
        </w:rPr>
        <w:t>яющей организации на обращения собственников</w:t>
      </w:r>
      <w:r w:rsidRPr="00836442">
        <w:rPr>
          <w:rFonts w:ascii="Times New Roman" w:hAnsi="Times New Roman" w:cs="Times New Roman"/>
          <w:sz w:val="24"/>
          <w:szCs w:val="24"/>
        </w:rPr>
        <w:t xml:space="preserve"> с уведомлением о проведении такого собрания (ук</w:t>
      </w:r>
      <w:r>
        <w:rPr>
          <w:rFonts w:ascii="Times New Roman" w:hAnsi="Times New Roman" w:cs="Times New Roman"/>
          <w:sz w:val="24"/>
          <w:szCs w:val="24"/>
        </w:rPr>
        <w:t>азанием даты, времени и места) у</w:t>
      </w:r>
      <w:r w:rsidRPr="00836442">
        <w:rPr>
          <w:rFonts w:ascii="Times New Roman" w:hAnsi="Times New Roman" w:cs="Times New Roman"/>
          <w:sz w:val="24"/>
          <w:szCs w:val="24"/>
        </w:rPr>
        <w:t>правляющей организации;</w:t>
      </w:r>
    </w:p>
    <w:p w:rsidR="005C0086" w:rsidRPr="00836442" w:rsidRDefault="005C0086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</w:t>
      </w:r>
      <w:r w:rsidRPr="00836442">
        <w:rPr>
          <w:rFonts w:ascii="Times New Roman" w:hAnsi="Times New Roman" w:cs="Times New Roman"/>
          <w:sz w:val="24"/>
          <w:szCs w:val="24"/>
        </w:rPr>
        <w:t xml:space="preserve"> обращения в органы, осуществляющие государственный </w:t>
      </w:r>
      <w:r>
        <w:rPr>
          <w:rFonts w:ascii="Times New Roman" w:hAnsi="Times New Roman" w:cs="Times New Roman"/>
          <w:sz w:val="24"/>
          <w:szCs w:val="24"/>
        </w:rPr>
        <w:t>надзор (</w:t>
      </w:r>
      <w:r w:rsidRPr="00836442">
        <w:rPr>
          <w:rFonts w:ascii="Times New Roman" w:hAnsi="Times New Roman" w:cs="Times New Roman"/>
          <w:sz w:val="24"/>
          <w:szCs w:val="24"/>
        </w:rPr>
        <w:t>контроль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36442">
        <w:rPr>
          <w:rFonts w:ascii="Times New Roman" w:hAnsi="Times New Roman" w:cs="Times New Roman"/>
          <w:sz w:val="24"/>
          <w:szCs w:val="24"/>
        </w:rPr>
        <w:t xml:space="preserve"> над использованием и сохранностью жилищного фонда, его соответствия установленным требованиям для административного воздействия, обращения в другие инстанции согласно действующему законодательству;</w:t>
      </w:r>
    </w:p>
    <w:p w:rsidR="005C0086" w:rsidRPr="00836442" w:rsidRDefault="005C0086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</w:t>
      </w:r>
      <w:r w:rsidRPr="00836442">
        <w:rPr>
          <w:rFonts w:ascii="Times New Roman" w:hAnsi="Times New Roman" w:cs="Times New Roman"/>
          <w:sz w:val="24"/>
          <w:szCs w:val="24"/>
        </w:rPr>
        <w:t xml:space="preserve"> подписания актов выполненных работ и ока</w:t>
      </w:r>
      <w:r>
        <w:rPr>
          <w:rFonts w:ascii="Times New Roman" w:hAnsi="Times New Roman" w:cs="Times New Roman"/>
          <w:sz w:val="24"/>
          <w:szCs w:val="24"/>
        </w:rPr>
        <w:t>занных услуг управляющей организацией</w:t>
      </w:r>
      <w:r w:rsidRPr="00836442">
        <w:rPr>
          <w:rFonts w:ascii="Times New Roman" w:hAnsi="Times New Roman" w:cs="Times New Roman"/>
          <w:sz w:val="24"/>
          <w:szCs w:val="24"/>
        </w:rPr>
        <w:t>;</w:t>
      </w:r>
    </w:p>
    <w:p w:rsidR="005C0086" w:rsidRDefault="005C0086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к)выявления</w:t>
      </w:r>
      <w:r w:rsidRPr="00836442">
        <w:rPr>
          <w:rFonts w:ascii="Times New Roman" w:hAnsi="Times New Roman" w:cs="Times New Roman"/>
          <w:sz w:val="24"/>
          <w:szCs w:val="24"/>
        </w:rPr>
        <w:t xml:space="preserve"> фактов непредставления услуг или предоставления услуг ненадлежащего качества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C0086" w:rsidRPr="00836442" w:rsidRDefault="005C0086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л) </w:t>
      </w:r>
      <w:r w:rsidRPr="00F325D0">
        <w:rPr>
          <w:rFonts w:ascii="Times New Roman" w:hAnsi="Times New Roman" w:cs="Times New Roman"/>
          <w:sz w:val="24"/>
          <w:szCs w:val="24"/>
        </w:rPr>
        <w:t>составлени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325D0">
        <w:rPr>
          <w:rFonts w:ascii="Times New Roman" w:hAnsi="Times New Roman" w:cs="Times New Roman"/>
          <w:sz w:val="24"/>
          <w:szCs w:val="24"/>
        </w:rPr>
        <w:t xml:space="preserve"> актов об отличии между количеством зарегистрированных и фактически проживающих граждан в жилых помещениях многоквартирного дома.</w:t>
      </w:r>
    </w:p>
    <w:p w:rsidR="005C0086" w:rsidRDefault="005C0086" w:rsidP="009E7FA3">
      <w:pPr>
        <w:autoSpaceDE w:val="0"/>
        <w:ind w:firstLine="426"/>
        <w:jc w:val="both"/>
      </w:pPr>
      <w:r>
        <w:t>3.6. Представляет</w:t>
      </w:r>
      <w:r w:rsidRPr="00A70E57">
        <w:t xml:space="preserve"> на утверждение годового общего собрания собственников помещений </w:t>
      </w:r>
      <w:r>
        <w:t>отчет</w:t>
      </w:r>
      <w:r w:rsidRPr="00A70E57">
        <w:t xml:space="preserve"> о проделанной работе.</w:t>
      </w:r>
    </w:p>
    <w:p w:rsidR="005C0086" w:rsidRDefault="005C0086" w:rsidP="00B17C28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 Ведет среди собственников (пользователей) помещений информационно-разъяснительную работу по доведению до их сведения обязательных к исполнению правил и норм, установленных федеральными, региональными, местными нормативными правовыми актами, связанных с жизнедеятельностью многоквартирного дома.</w:t>
      </w:r>
    </w:p>
    <w:p w:rsidR="005C0086" w:rsidRPr="008B7599" w:rsidRDefault="005C0086" w:rsidP="00CB3CE6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 Обобщает предложения собственников (пользователей) помещений по улучшению работы управляющей организации, и доводит их до сведения управляющей организации с целью принятия необходимых мер.</w:t>
      </w:r>
    </w:p>
    <w:p w:rsidR="005C0086" w:rsidRDefault="005C0086" w:rsidP="00B17C28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C0086" w:rsidRPr="00B10148" w:rsidRDefault="005C0086" w:rsidP="00D325FE">
      <w:pPr>
        <w:autoSpaceDE w:val="0"/>
        <w:ind w:firstLine="426"/>
        <w:jc w:val="center"/>
        <w:rPr>
          <w:b/>
          <w:bCs/>
        </w:rPr>
      </w:pPr>
      <w:r w:rsidRPr="00B10148">
        <w:rPr>
          <w:b/>
          <w:bCs/>
        </w:rPr>
        <w:t>4. Председатель Совета</w:t>
      </w:r>
      <w:r>
        <w:rPr>
          <w:b/>
          <w:bCs/>
        </w:rPr>
        <w:t xml:space="preserve"> дома</w:t>
      </w:r>
    </w:p>
    <w:p w:rsidR="005C0086" w:rsidRPr="00A70E57" w:rsidRDefault="005C0086" w:rsidP="00D325FE">
      <w:pPr>
        <w:autoSpaceDE w:val="0"/>
        <w:ind w:firstLine="426"/>
        <w:jc w:val="both"/>
      </w:pPr>
      <w:r>
        <w:t xml:space="preserve">4.1. </w:t>
      </w:r>
      <w:r w:rsidRPr="00A70E57">
        <w:t xml:space="preserve">Председатель Совета избирается из числа членов Совета </w:t>
      </w:r>
      <w:r>
        <w:t xml:space="preserve">дома </w:t>
      </w:r>
      <w:r w:rsidRPr="00A70E57">
        <w:t>на общем собрании собственников помещений.</w:t>
      </w:r>
    </w:p>
    <w:p w:rsidR="005C0086" w:rsidRPr="00A70E57" w:rsidRDefault="005C0086" w:rsidP="00D325FE">
      <w:pPr>
        <w:autoSpaceDE w:val="0"/>
        <w:ind w:firstLine="426"/>
        <w:jc w:val="both"/>
      </w:pPr>
      <w:r>
        <w:t>4.2.</w:t>
      </w:r>
      <w:r w:rsidRPr="00A70E57">
        <w:t xml:space="preserve"> Председатель Совета осуществляет руководство текущей деятельностью Совета </w:t>
      </w:r>
      <w:r>
        <w:t xml:space="preserve">дома </w:t>
      </w:r>
      <w:r w:rsidRPr="00A70E57">
        <w:t>и подотчетен общему собранию собственников помещений</w:t>
      </w:r>
      <w:r w:rsidRPr="00A70E57">
        <w:rPr>
          <w:lang w:eastAsia="ru-RU"/>
        </w:rPr>
        <w:t>.</w:t>
      </w:r>
    </w:p>
    <w:p w:rsidR="005C0086" w:rsidRPr="00A70E57" w:rsidRDefault="005C0086" w:rsidP="00D325FE">
      <w:pPr>
        <w:autoSpaceDE w:val="0"/>
        <w:ind w:firstLine="426"/>
        <w:jc w:val="both"/>
      </w:pPr>
      <w:r>
        <w:t>4.3. П</w:t>
      </w:r>
      <w:r w:rsidRPr="00A70E57">
        <w:t>редседатель Совета</w:t>
      </w:r>
      <w:r>
        <w:t xml:space="preserve"> дома</w:t>
      </w:r>
      <w:r w:rsidRPr="00A70E57">
        <w:t>:</w:t>
      </w:r>
    </w:p>
    <w:p w:rsidR="005C0086" w:rsidRDefault="005C0086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lang w:eastAsia="ru-RU"/>
        </w:rPr>
      </w:pPr>
      <w:r w:rsidRPr="00A70E57">
        <w:t>4.</w:t>
      </w:r>
      <w:r>
        <w:t>3.</w:t>
      </w:r>
      <w:r w:rsidRPr="00A70E57">
        <w:t xml:space="preserve">1. </w:t>
      </w:r>
      <w:r w:rsidRPr="00A70E57">
        <w:rPr>
          <w:lang w:eastAsia="ru-RU"/>
        </w:rPr>
        <w:t xml:space="preserve">До принятия общим собранием собственников помещений </w:t>
      </w:r>
      <w:r>
        <w:rPr>
          <w:lang w:eastAsia="ru-RU"/>
        </w:rPr>
        <w:t xml:space="preserve">решения </w:t>
      </w:r>
      <w:r w:rsidRPr="00A70E57">
        <w:rPr>
          <w:lang w:eastAsia="ru-RU"/>
        </w:rPr>
        <w:t xml:space="preserve">о заключении договора управления </w:t>
      </w:r>
      <w:r>
        <w:rPr>
          <w:lang w:eastAsia="ru-RU"/>
        </w:rPr>
        <w:t>м</w:t>
      </w:r>
      <w:r w:rsidRPr="00A70E57">
        <w:rPr>
          <w:lang w:eastAsia="ru-RU"/>
        </w:rPr>
        <w:t xml:space="preserve">ногоквартирным домом вправе вступить в переговоры относительно условий указанного договора. </w:t>
      </w:r>
    </w:p>
    <w:p w:rsidR="005C0086" w:rsidRPr="00B10148" w:rsidRDefault="005C0086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i/>
          <w:iCs/>
          <w:lang w:eastAsia="ru-RU"/>
        </w:rPr>
      </w:pPr>
      <w:r w:rsidRPr="006C0182">
        <w:rPr>
          <w:i/>
          <w:iCs/>
          <w:u w:val="single"/>
          <w:lang w:eastAsia="ru-RU"/>
        </w:rPr>
        <w:t>При непосредственном управлении</w:t>
      </w:r>
      <w:r w:rsidRPr="00B10148">
        <w:rPr>
          <w:i/>
          <w:iCs/>
          <w:lang w:eastAsia="ru-RU"/>
        </w:rPr>
        <w:t xml:space="preserve"> многоквартирным домом собственниками помещений вправе вступить в переговоры относительно условий договоров, указанных в </w:t>
      </w:r>
      <w:hyperlink r:id="rId5" w:history="1">
        <w:r w:rsidRPr="00B10148">
          <w:rPr>
            <w:i/>
            <w:iCs/>
            <w:lang w:eastAsia="ru-RU"/>
          </w:rPr>
          <w:t>частях 1</w:t>
        </w:r>
      </w:hyperlink>
      <w:r w:rsidRPr="00B10148">
        <w:rPr>
          <w:i/>
          <w:iCs/>
          <w:lang w:eastAsia="ru-RU"/>
        </w:rPr>
        <w:t xml:space="preserve"> и </w:t>
      </w:r>
      <w:hyperlink r:id="rId6" w:history="1">
        <w:r w:rsidRPr="00B10148">
          <w:rPr>
            <w:i/>
            <w:iCs/>
            <w:lang w:eastAsia="ru-RU"/>
          </w:rPr>
          <w:t>2 статьи 164</w:t>
        </w:r>
      </w:hyperlink>
      <w:r w:rsidRPr="00B10148">
        <w:rPr>
          <w:i/>
          <w:iCs/>
          <w:lang w:eastAsia="ru-RU"/>
        </w:rPr>
        <w:t xml:space="preserve"> Жилищного  кодекса </w:t>
      </w:r>
      <w:r>
        <w:rPr>
          <w:i/>
          <w:iCs/>
          <w:lang w:eastAsia="ru-RU"/>
        </w:rPr>
        <w:t>РФ</w:t>
      </w:r>
      <w:r w:rsidRPr="00B10148">
        <w:rPr>
          <w:i/>
          <w:iCs/>
          <w:lang w:eastAsia="ru-RU"/>
        </w:rPr>
        <w:t>.</w:t>
      </w:r>
    </w:p>
    <w:p w:rsidR="005C0086" w:rsidRPr="006C0182" w:rsidRDefault="005C0086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lang w:eastAsia="ru-RU"/>
        </w:rPr>
      </w:pPr>
      <w:r>
        <w:rPr>
          <w:lang w:eastAsia="ru-RU"/>
        </w:rPr>
        <w:t>4.3.2.</w:t>
      </w:r>
      <w:r w:rsidRPr="006C0182">
        <w:rPr>
          <w:lang w:eastAsia="ru-RU"/>
        </w:rPr>
        <w:t xml:space="preserve"> Доводит до сведения общего собрания собственников помещений результаты указанных </w:t>
      </w:r>
      <w:r>
        <w:rPr>
          <w:lang w:eastAsia="ru-RU"/>
        </w:rPr>
        <w:t xml:space="preserve">в п.п. 4.3.1. </w:t>
      </w:r>
      <w:r w:rsidRPr="006C0182">
        <w:rPr>
          <w:lang w:eastAsia="ru-RU"/>
        </w:rPr>
        <w:t xml:space="preserve">переговоров. </w:t>
      </w:r>
    </w:p>
    <w:p w:rsidR="005C0086" w:rsidRPr="00A70E57" w:rsidRDefault="005C0086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b/>
          <w:bCs/>
          <w:lang w:eastAsia="ru-RU"/>
        </w:rPr>
      </w:pPr>
      <w:r w:rsidRPr="00A70E57">
        <w:rPr>
          <w:lang w:eastAsia="ru-RU"/>
        </w:rPr>
        <w:t>4.</w:t>
      </w:r>
      <w:r>
        <w:rPr>
          <w:lang w:eastAsia="ru-RU"/>
        </w:rPr>
        <w:t>3.3</w:t>
      </w:r>
      <w:r w:rsidRPr="00A70E57">
        <w:rPr>
          <w:lang w:eastAsia="ru-RU"/>
        </w:rPr>
        <w:t xml:space="preserve">.Заключает договор управления </w:t>
      </w:r>
      <w:r>
        <w:rPr>
          <w:lang w:eastAsia="ru-RU"/>
        </w:rPr>
        <w:t>м</w:t>
      </w:r>
      <w:r w:rsidRPr="00A70E57">
        <w:rPr>
          <w:lang w:eastAsia="ru-RU"/>
        </w:rPr>
        <w:t xml:space="preserve">ногоквартирным домом </w:t>
      </w:r>
      <w:r w:rsidRPr="006C0182">
        <w:rPr>
          <w:i/>
          <w:iCs/>
          <w:lang w:eastAsia="ru-RU"/>
        </w:rPr>
        <w:t xml:space="preserve">(или договоры, указанные в частях 1 и 2 ст. 164 Жилищного  кодекса </w:t>
      </w:r>
      <w:r>
        <w:rPr>
          <w:i/>
          <w:iCs/>
          <w:lang w:eastAsia="ru-RU"/>
        </w:rPr>
        <w:t>РФ</w:t>
      </w:r>
      <w:r w:rsidRPr="006C0182">
        <w:rPr>
          <w:i/>
          <w:iCs/>
          <w:lang w:eastAsia="ru-RU"/>
        </w:rPr>
        <w:t>)</w:t>
      </w:r>
      <w:r w:rsidRPr="00A70E57">
        <w:rPr>
          <w:lang w:eastAsia="ru-RU"/>
        </w:rPr>
        <w:t xml:space="preserve"> на условиях, указанных в решении общего собрания собственников помещений, на основании доверенностей, выданных собственниками помещений.</w:t>
      </w:r>
    </w:p>
    <w:p w:rsidR="005C0086" w:rsidRDefault="005C0086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</w:pPr>
      <w:r w:rsidRPr="006C0182">
        <w:t xml:space="preserve">По договору управления многоквартирным домом приобретают права и становятся обязанными все собственники помещений, предоставившие председателю </w:t>
      </w:r>
      <w:r>
        <w:t>С</w:t>
      </w:r>
      <w:r w:rsidRPr="006C0182">
        <w:t xml:space="preserve">овета дома полномочия, удостоверенные такими доверенностями. </w:t>
      </w:r>
    </w:p>
    <w:p w:rsidR="005C0086" w:rsidRDefault="005C0086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</w:pPr>
      <w:r w:rsidRPr="006C0182">
        <w:t>Собственники помещений в многоквартирном доме вправе потребовать от управляющей организации копии этого договора</w:t>
      </w:r>
      <w:r>
        <w:t>.</w:t>
      </w:r>
    </w:p>
    <w:p w:rsidR="005C0086" w:rsidRPr="006C0182" w:rsidRDefault="005C0086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i/>
          <w:iCs/>
        </w:rPr>
      </w:pPr>
      <w:r w:rsidRPr="00543CBA">
        <w:rPr>
          <w:i/>
          <w:iCs/>
          <w:u w:val="single"/>
        </w:rPr>
        <w:t>При непосредственном управлении</w:t>
      </w:r>
      <w:r w:rsidRPr="006C0182">
        <w:rPr>
          <w:i/>
          <w:iCs/>
        </w:rPr>
        <w:t xml:space="preserve"> многоквартирным домом собственниками помещений </w:t>
      </w:r>
      <w:r>
        <w:rPr>
          <w:i/>
          <w:iCs/>
        </w:rPr>
        <w:t xml:space="preserve">вправе потребовать </w:t>
      </w:r>
      <w:r w:rsidRPr="006C0182">
        <w:rPr>
          <w:i/>
          <w:iCs/>
        </w:rPr>
        <w:t>копии договоров, заключенных с лицами, осуществляющими оказание услуг и (или) выполнение работ по содержанию и ремонту общего имущества в данном доме, от указанных лиц</w:t>
      </w:r>
      <w:r>
        <w:rPr>
          <w:i/>
          <w:iCs/>
        </w:rPr>
        <w:t>.</w:t>
      </w:r>
    </w:p>
    <w:p w:rsidR="005C0086" w:rsidRDefault="005C0086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</w:pPr>
      <w:r>
        <w:rPr>
          <w:lang w:eastAsia="ru-RU"/>
        </w:rPr>
        <w:t>4.3.4. К</w:t>
      </w:r>
      <w:r w:rsidRPr="00A70E57">
        <w:rPr>
          <w:lang w:eastAsia="ru-RU"/>
        </w:rPr>
        <w:t>онтрол</w:t>
      </w:r>
      <w:r>
        <w:rPr>
          <w:lang w:eastAsia="ru-RU"/>
        </w:rPr>
        <w:t>ирует</w:t>
      </w:r>
      <w:r w:rsidRPr="00A70E57">
        <w:rPr>
          <w:lang w:eastAsia="ru-RU"/>
        </w:rPr>
        <w:t xml:space="preserve"> выполнение обязательств </w:t>
      </w:r>
      <w:r w:rsidRPr="00763FD6">
        <w:t>по заключенным договорам оказания услуг и (или) выполнения работ по содержанию и ремонту общего имущества в многоквартирном доме на основании доверенности, выданной собственниками п</w:t>
      </w:r>
      <w:r>
        <w:t>омещений в многоквартирном доме.</w:t>
      </w:r>
    </w:p>
    <w:p w:rsidR="005C0086" w:rsidRDefault="005C0086" w:rsidP="00D325FE">
      <w:pPr>
        <w:widowControl w:val="0"/>
        <w:autoSpaceDE w:val="0"/>
        <w:autoSpaceDN w:val="0"/>
        <w:adjustRightInd w:val="0"/>
        <w:ind w:firstLine="540"/>
        <w:jc w:val="both"/>
      </w:pPr>
      <w:r>
        <w:t>Подписывает:</w:t>
      </w:r>
    </w:p>
    <w:p w:rsidR="005C0086" w:rsidRDefault="005C0086" w:rsidP="00D325FE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</w:t>
      </w:r>
      <w:r w:rsidRPr="00763FD6">
        <w:t>акты приемки оказанных услуг и (или) выполненных работ по содержанию и текущему ремонту общего имущества в многоквартирном доме</w:t>
      </w:r>
      <w:r>
        <w:t>;</w:t>
      </w:r>
    </w:p>
    <w:p w:rsidR="005C0086" w:rsidRDefault="005C0086" w:rsidP="00D325FE">
      <w:pPr>
        <w:widowControl w:val="0"/>
        <w:autoSpaceDE w:val="0"/>
        <w:autoSpaceDN w:val="0"/>
        <w:adjustRightInd w:val="0"/>
        <w:ind w:firstLine="540"/>
        <w:jc w:val="both"/>
      </w:pPr>
      <w:r>
        <w:t>-</w:t>
      </w:r>
      <w:r w:rsidRPr="00763FD6">
        <w:t xml:space="preserve"> акты о нарушении нормативов качества или периодичности оказания услуг и (или) выполнения работ по содержанию и ремонту общего имущества в многоквартирном доме</w:t>
      </w:r>
      <w:r>
        <w:t>;</w:t>
      </w:r>
    </w:p>
    <w:p w:rsidR="005C0086" w:rsidRDefault="005C0086" w:rsidP="00D325FE">
      <w:pPr>
        <w:widowControl w:val="0"/>
        <w:autoSpaceDE w:val="0"/>
        <w:autoSpaceDN w:val="0"/>
        <w:adjustRightInd w:val="0"/>
        <w:ind w:firstLine="540"/>
        <w:jc w:val="both"/>
      </w:pPr>
      <w:r>
        <w:t>-</w:t>
      </w:r>
      <w:r w:rsidRPr="00763FD6">
        <w:t xml:space="preserve"> акты о непредставлении коммунальных услуг или предоставлении коммунальных услуг ненадлежащего качества</w:t>
      </w:r>
      <w:r>
        <w:t>.</w:t>
      </w:r>
    </w:p>
    <w:p w:rsidR="005C0086" w:rsidRPr="00A70E57" w:rsidRDefault="005C0086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lang w:eastAsia="ru-RU"/>
        </w:rPr>
      </w:pPr>
      <w:r w:rsidRPr="00A70E57">
        <w:rPr>
          <w:lang w:eastAsia="ru-RU"/>
        </w:rPr>
        <w:t>4.</w:t>
      </w:r>
      <w:r>
        <w:rPr>
          <w:lang w:eastAsia="ru-RU"/>
        </w:rPr>
        <w:t>3.</w:t>
      </w:r>
      <w:r w:rsidRPr="00A70E57">
        <w:rPr>
          <w:lang w:eastAsia="ru-RU"/>
        </w:rPr>
        <w:t>5. Направляет в органы местного самоуправления обращения о невыполнении управляющей организацией обязательств</w:t>
      </w:r>
      <w:r>
        <w:rPr>
          <w:lang w:eastAsia="ru-RU"/>
        </w:rPr>
        <w:t xml:space="preserve"> по управлению домом</w:t>
      </w:r>
      <w:r w:rsidRPr="00A70E57">
        <w:rPr>
          <w:lang w:eastAsia="ru-RU"/>
        </w:rPr>
        <w:t xml:space="preserve">, предусмотренных ч.2 ст.162 Жилищного  кодекса </w:t>
      </w:r>
      <w:r>
        <w:rPr>
          <w:lang w:eastAsia="ru-RU"/>
        </w:rPr>
        <w:t>РФ</w:t>
      </w:r>
      <w:r w:rsidRPr="00A70E57">
        <w:rPr>
          <w:lang w:eastAsia="ru-RU"/>
        </w:rPr>
        <w:t xml:space="preserve"> с целью проведения</w:t>
      </w:r>
      <w:r>
        <w:rPr>
          <w:lang w:eastAsia="ru-RU"/>
        </w:rPr>
        <w:t xml:space="preserve"> внеплановой</w:t>
      </w:r>
      <w:r w:rsidRPr="00A70E57">
        <w:rPr>
          <w:lang w:eastAsia="ru-RU"/>
        </w:rPr>
        <w:t xml:space="preserve"> проверки деятельности управляющей организации, предусмотренной ч.1.1 ст.165 Жилищного  кодекса Российской Федерации.</w:t>
      </w:r>
    </w:p>
    <w:p w:rsidR="005C0086" w:rsidRPr="00A70E57" w:rsidRDefault="005C0086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lang w:eastAsia="ru-RU"/>
        </w:rPr>
      </w:pPr>
      <w:r w:rsidRPr="00A70E57">
        <w:rPr>
          <w:lang w:eastAsia="ru-RU"/>
        </w:rPr>
        <w:t>4.</w:t>
      </w:r>
      <w:r>
        <w:rPr>
          <w:lang w:eastAsia="ru-RU"/>
        </w:rPr>
        <w:t>3.</w:t>
      </w:r>
      <w:r w:rsidRPr="00A70E57">
        <w:rPr>
          <w:lang w:eastAsia="ru-RU"/>
        </w:rPr>
        <w:t>6.Выступает в суде в качестве представителя собственников помещений по делам, связанным с управлением данным домом и предоставлением коммунальных услуг</w:t>
      </w:r>
      <w:r>
        <w:rPr>
          <w:lang w:eastAsia="ru-RU"/>
        </w:rPr>
        <w:t>,</w:t>
      </w:r>
      <w:r w:rsidRPr="00A70E57">
        <w:rPr>
          <w:lang w:eastAsia="ru-RU"/>
        </w:rPr>
        <w:t xml:space="preserve"> на основании доверенности, выданной собственниками помещений.</w:t>
      </w:r>
    </w:p>
    <w:p w:rsidR="005C0086" w:rsidRDefault="005C0086" w:rsidP="00D325FE">
      <w:pPr>
        <w:pStyle w:val="NormalWeb"/>
        <w:spacing w:before="0" w:beforeAutospacing="0" w:after="0" w:afterAutospacing="0"/>
        <w:ind w:firstLine="426"/>
        <w:jc w:val="both"/>
      </w:pPr>
      <w:r>
        <w:t>4.3.7. Согласовывает дефектные ведомости, сметы, планы работ по содержанию и текущему ремонту общего имущества, согласовывает корректировки таких работ.</w:t>
      </w:r>
    </w:p>
    <w:p w:rsidR="005C0086" w:rsidRDefault="005C0086" w:rsidP="00D325FE">
      <w:pPr>
        <w:pStyle w:val="NormalWeb"/>
        <w:spacing w:before="0" w:beforeAutospacing="0" w:after="0" w:afterAutospacing="0"/>
        <w:ind w:firstLine="426"/>
        <w:jc w:val="both"/>
      </w:pPr>
      <w:r>
        <w:t>4.3.8. Утверждает договоры пользования общим имуществом, включая установку и эксплуатацию рекламных конструкций.</w:t>
      </w:r>
    </w:p>
    <w:p w:rsidR="005C0086" w:rsidRDefault="005C0086" w:rsidP="00D325FE">
      <w:pPr>
        <w:pStyle w:val="NormalWeb"/>
        <w:spacing w:before="0" w:beforeAutospacing="0" w:after="0" w:afterAutospacing="0"/>
        <w:ind w:firstLine="426"/>
        <w:jc w:val="both"/>
      </w:pPr>
      <w:r>
        <w:t xml:space="preserve">4.3.9. Участвует в комиссиях по осмотру дома, прилегающей территории, коммуникаций, другого общего имущества либо делегирует эти полномочия другому члену Совета. </w:t>
      </w:r>
    </w:p>
    <w:p w:rsidR="005C0086" w:rsidRDefault="005C0086" w:rsidP="00D325FE">
      <w:pPr>
        <w:pStyle w:val="NormalWeb"/>
        <w:spacing w:before="0" w:beforeAutospacing="0" w:after="0" w:afterAutospacing="0"/>
        <w:ind w:firstLine="426"/>
        <w:jc w:val="both"/>
      </w:pPr>
      <w:r>
        <w:t>4.3.10. Участвует в составлении и подписании акта технического обследования и паспорта многоквартирного дома.</w:t>
      </w:r>
    </w:p>
    <w:p w:rsidR="005C0086" w:rsidRDefault="005C0086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lang w:eastAsia="ru-RU"/>
        </w:rPr>
      </w:pPr>
      <w:r w:rsidRPr="00A70E57">
        <w:rPr>
          <w:lang w:eastAsia="ru-RU"/>
        </w:rPr>
        <w:t>4.</w:t>
      </w:r>
      <w:r>
        <w:rPr>
          <w:lang w:eastAsia="ru-RU"/>
        </w:rPr>
        <w:t>3.11</w:t>
      </w:r>
      <w:r w:rsidRPr="00A70E57">
        <w:rPr>
          <w:lang w:eastAsia="ru-RU"/>
        </w:rPr>
        <w:t xml:space="preserve">. </w:t>
      </w:r>
      <w:r>
        <w:rPr>
          <w:lang w:eastAsia="ru-RU"/>
        </w:rPr>
        <w:t>Информирует управляющую организацию, Государственную жилищную инспекцию Московской области, органы местного самоуправления о создании Совета дома.</w:t>
      </w:r>
    </w:p>
    <w:p w:rsidR="005C0086" w:rsidRPr="00A70E57" w:rsidRDefault="005C0086" w:rsidP="00D325FE">
      <w:pPr>
        <w:autoSpaceDE w:val="0"/>
        <w:ind w:firstLine="426"/>
        <w:jc w:val="both"/>
      </w:pPr>
      <w:r w:rsidRPr="00A70E57">
        <w:t>4.</w:t>
      </w:r>
      <w:r>
        <w:t>3.12</w:t>
      </w:r>
      <w:r w:rsidRPr="00A70E57">
        <w:t xml:space="preserve">. Обращается в </w:t>
      </w:r>
      <w:r>
        <w:rPr>
          <w:lang w:eastAsia="ru-RU"/>
        </w:rPr>
        <w:t xml:space="preserve">органы местного самоуправления, Государственную жилищную инспекцию Московской области, управляющую организацию </w:t>
      </w:r>
      <w:r w:rsidRPr="00A70E57">
        <w:t>и иные организации по вопросам, относящимся к компетенции Совета</w:t>
      </w:r>
      <w:r>
        <w:t xml:space="preserve"> дома</w:t>
      </w:r>
      <w:r w:rsidRPr="00A70E57">
        <w:t>.</w:t>
      </w:r>
    </w:p>
    <w:p w:rsidR="005C0086" w:rsidRDefault="005C0086" w:rsidP="00D325FE">
      <w:pPr>
        <w:pStyle w:val="NormalWeb"/>
        <w:spacing w:before="0" w:beforeAutospacing="0" w:after="0" w:afterAutospacing="0"/>
        <w:ind w:firstLine="426"/>
        <w:jc w:val="both"/>
      </w:pPr>
      <w:r>
        <w:t>4.3.13. Подписывает протоколы заседаний и иные документы Совета дома.</w:t>
      </w:r>
    </w:p>
    <w:p w:rsidR="005C0086" w:rsidRDefault="005C0086" w:rsidP="00D325FE">
      <w:pPr>
        <w:pStyle w:val="NormalWeb"/>
        <w:spacing w:before="0" w:beforeAutospacing="0" w:after="0" w:afterAutospacing="0"/>
        <w:ind w:firstLine="426"/>
        <w:jc w:val="both"/>
      </w:pPr>
      <w:r>
        <w:t>4.4. В случае прекращения полномочий председателя Совета до момента прекращения полномочий совета его функции в каждом конкретном случае передаются одному из членов совета по документально оформленному решению Совета, подписанному не менее чем половиной действующих членов Совета</w:t>
      </w:r>
    </w:p>
    <w:p w:rsidR="005C0086" w:rsidRDefault="005C0086" w:rsidP="007B5470">
      <w:pPr>
        <w:spacing w:line="100" w:lineRule="atLeast"/>
        <w:ind w:firstLine="426"/>
        <w:jc w:val="center"/>
        <w:rPr>
          <w:b/>
          <w:bCs/>
        </w:rPr>
      </w:pPr>
    </w:p>
    <w:p w:rsidR="005C0086" w:rsidRDefault="005C0086" w:rsidP="007B5470">
      <w:pPr>
        <w:spacing w:line="100" w:lineRule="atLeast"/>
        <w:ind w:firstLine="426"/>
        <w:jc w:val="center"/>
        <w:rPr>
          <w:b/>
          <w:bCs/>
        </w:rPr>
      </w:pPr>
      <w:r>
        <w:rPr>
          <w:b/>
          <w:bCs/>
        </w:rPr>
        <w:t>5</w:t>
      </w:r>
      <w:r w:rsidRPr="007B5470">
        <w:rPr>
          <w:b/>
          <w:bCs/>
        </w:rPr>
        <w:t xml:space="preserve">. </w:t>
      </w:r>
      <w:r>
        <w:rPr>
          <w:b/>
          <w:bCs/>
        </w:rPr>
        <w:t>О</w:t>
      </w:r>
      <w:r w:rsidRPr="007B5470">
        <w:rPr>
          <w:b/>
          <w:bCs/>
        </w:rPr>
        <w:t>рганизаци</w:t>
      </w:r>
      <w:r>
        <w:rPr>
          <w:b/>
          <w:bCs/>
        </w:rPr>
        <w:t>я</w:t>
      </w:r>
      <w:r w:rsidRPr="007B5470">
        <w:rPr>
          <w:b/>
          <w:bCs/>
        </w:rPr>
        <w:t xml:space="preserve"> работы </w:t>
      </w:r>
      <w:r>
        <w:rPr>
          <w:b/>
          <w:bCs/>
        </w:rPr>
        <w:t>Совета дома</w:t>
      </w:r>
    </w:p>
    <w:p w:rsidR="005C0086" w:rsidRDefault="005C0086" w:rsidP="006C7B03">
      <w:pPr>
        <w:spacing w:line="100" w:lineRule="atLeast"/>
        <w:ind w:firstLine="426"/>
        <w:jc w:val="both"/>
      </w:pPr>
      <w:r>
        <w:t>5.1. Плановые з</w:t>
      </w:r>
      <w:r w:rsidRPr="00A70E57">
        <w:t>аседания Совета дома проводятся с периодичностью, уст</w:t>
      </w:r>
      <w:r>
        <w:t>ановленной решением Совета дома, но не реже одного раза в три месяца. Плановые заседания созываются председателем Совета дома.</w:t>
      </w:r>
    </w:p>
    <w:p w:rsidR="005C0086" w:rsidRPr="00CB3CE6" w:rsidRDefault="005C0086" w:rsidP="006C7B03">
      <w:pPr>
        <w:spacing w:line="100" w:lineRule="atLeast"/>
        <w:ind w:firstLine="426"/>
        <w:jc w:val="both"/>
      </w:pPr>
      <w:r>
        <w:t xml:space="preserve">* </w:t>
      </w:r>
      <w:r w:rsidRPr="00543CBA">
        <w:rPr>
          <w:u w:val="single"/>
        </w:rPr>
        <w:t>примечание</w:t>
      </w:r>
      <w:r w:rsidRPr="00CB3CE6">
        <w:t>: данная периодичность не являетс</w:t>
      </w:r>
      <w:r>
        <w:t>я обязательной, может быть иная.</w:t>
      </w:r>
    </w:p>
    <w:p w:rsidR="005C0086" w:rsidRDefault="005C0086" w:rsidP="006C7B03">
      <w:pPr>
        <w:pStyle w:val="NormalWeb"/>
        <w:spacing w:before="0" w:beforeAutospacing="0" w:after="0" w:afterAutospacing="0"/>
        <w:ind w:firstLine="426"/>
        <w:jc w:val="both"/>
      </w:pPr>
      <w:r>
        <w:t>Внеплановое заседание Совета дома может быть проведено по предложению председателя или одного из членов Совета дома.</w:t>
      </w:r>
    </w:p>
    <w:p w:rsidR="005C0086" w:rsidRDefault="005C0086" w:rsidP="006C7B03">
      <w:pPr>
        <w:pStyle w:val="NormalWeb"/>
        <w:spacing w:before="0" w:beforeAutospacing="0" w:after="0" w:afterAutospacing="0"/>
        <w:ind w:firstLine="426"/>
        <w:jc w:val="both"/>
      </w:pPr>
      <w:r>
        <w:t>5.2. Место и время заседания Совета дома определяется инициатором заседания и сообщается членам Совета дома лично либо по телефону:</w:t>
      </w:r>
    </w:p>
    <w:p w:rsidR="005C0086" w:rsidRDefault="005C0086" w:rsidP="006C7B03">
      <w:pPr>
        <w:pStyle w:val="NormalWeb"/>
        <w:spacing w:before="0" w:beforeAutospacing="0" w:after="0" w:afterAutospacing="0"/>
        <w:ind w:firstLine="426"/>
        <w:jc w:val="both"/>
      </w:pPr>
      <w:r>
        <w:t>- о плановом заседании – не менее чем за 5 дней до назначенной даты;</w:t>
      </w:r>
    </w:p>
    <w:p w:rsidR="005C0086" w:rsidRDefault="005C0086" w:rsidP="006C7B03">
      <w:pPr>
        <w:pStyle w:val="NormalWeb"/>
        <w:spacing w:before="0" w:beforeAutospacing="0" w:after="0" w:afterAutospacing="0"/>
        <w:ind w:firstLine="426"/>
        <w:jc w:val="both"/>
      </w:pPr>
      <w:r>
        <w:t>-о внеплановом заседании – не менее чем за 1 день до назначенной даты.</w:t>
      </w:r>
    </w:p>
    <w:p w:rsidR="005C0086" w:rsidRDefault="005C0086" w:rsidP="006C7B03">
      <w:pPr>
        <w:pStyle w:val="NormalWeb"/>
        <w:spacing w:before="0" w:beforeAutospacing="0" w:after="0" w:afterAutospacing="0"/>
        <w:ind w:firstLine="426"/>
        <w:jc w:val="both"/>
      </w:pPr>
      <w:r>
        <w:t>5.3. Совет дома может принимать решения по любым вопросам своей компетенции, если в заседании приняли участие более половины действующих членов Совета дома. Решения принимаются путем голосования простым большинством. В случае если по вопросу, поставленному на голосование, «за» и «против» подано равное число голосов, голос председателя является решающим.</w:t>
      </w:r>
    </w:p>
    <w:p w:rsidR="005C0086" w:rsidRDefault="005C0086" w:rsidP="006C7B03">
      <w:pPr>
        <w:pStyle w:val="NormalWeb"/>
        <w:spacing w:before="0" w:beforeAutospacing="0" w:after="0" w:afterAutospacing="0"/>
        <w:ind w:firstLine="426"/>
        <w:jc w:val="both"/>
      </w:pPr>
      <w:r>
        <w:t xml:space="preserve">5.4. Решения Совета дома, принятые в рамках его компетенции, обязательны для исполнения всеми собственниками помещений и могут быть отменены только другим решением Совета дома или общим собранием собственников помещений. </w:t>
      </w:r>
    </w:p>
    <w:p w:rsidR="005C0086" w:rsidRDefault="005C0086" w:rsidP="006C7B03">
      <w:pPr>
        <w:pStyle w:val="NormalWeb"/>
        <w:spacing w:before="0" w:beforeAutospacing="0" w:after="0" w:afterAutospacing="0"/>
        <w:ind w:firstLine="426"/>
        <w:jc w:val="both"/>
      </w:pPr>
      <w:r>
        <w:t>В случае несогласия с решением Совета дома председатель или любой из членов Совета дома может изложить в протоколе особое мнение и информировать об этом собственников помещений путем размещения информации на сайте дома или любым другим законным способом.</w:t>
      </w:r>
    </w:p>
    <w:p w:rsidR="005C0086" w:rsidRPr="00A70E57" w:rsidRDefault="005C0086" w:rsidP="00CA7855">
      <w:pPr>
        <w:spacing w:line="100" w:lineRule="atLeast"/>
        <w:ind w:firstLine="426"/>
        <w:jc w:val="both"/>
      </w:pPr>
      <w:r>
        <w:t xml:space="preserve">5.5. </w:t>
      </w:r>
      <w:r w:rsidRPr="00A70E57">
        <w:t xml:space="preserve">Решения, принятые Советом дома, оформляются протоколом и доводятся до сведения собственников </w:t>
      </w:r>
      <w:r>
        <w:t xml:space="preserve">помещений </w:t>
      </w:r>
      <w:r w:rsidRPr="00A70E57">
        <w:t xml:space="preserve">на общих собраниях или путем размещения соответствующего сообщения в помещении данного дома, доступном для всех собственников помещений, не позднее чем через </w:t>
      </w:r>
      <w:r>
        <w:t>10</w:t>
      </w:r>
      <w:r w:rsidRPr="00A70E57">
        <w:t xml:space="preserve"> дней со дня принятия этих решений</w:t>
      </w:r>
      <w:r>
        <w:t>.</w:t>
      </w:r>
    </w:p>
    <w:p w:rsidR="005C0086" w:rsidRDefault="005C0086" w:rsidP="00D325FE">
      <w:pPr>
        <w:spacing w:line="100" w:lineRule="atLeast"/>
        <w:ind w:firstLine="426"/>
        <w:jc w:val="both"/>
      </w:pPr>
      <w:r>
        <w:t xml:space="preserve">5.6. </w:t>
      </w:r>
      <w:r w:rsidRPr="00A70E57">
        <w:t xml:space="preserve">Совет дома подотчетен общему собранию </w:t>
      </w:r>
      <w:r>
        <w:t xml:space="preserve">собственников помещений </w:t>
      </w:r>
      <w:r w:rsidRPr="00A70E57">
        <w:t xml:space="preserve">и представляет на </w:t>
      </w:r>
      <w:r>
        <w:t xml:space="preserve">утверждение годового </w:t>
      </w:r>
      <w:r w:rsidRPr="00A70E57">
        <w:t xml:space="preserve">общего собрания </w:t>
      </w:r>
      <w:r>
        <w:t xml:space="preserve">собственников помещений </w:t>
      </w:r>
      <w:r w:rsidRPr="00A70E57">
        <w:t>отчет о проделанной работе</w:t>
      </w:r>
      <w:r>
        <w:t>.</w:t>
      </w:r>
    </w:p>
    <w:p w:rsidR="005C0086" w:rsidRDefault="005C0086" w:rsidP="00D325FE">
      <w:pPr>
        <w:pStyle w:val="NormalWeb"/>
        <w:spacing w:before="0" w:beforeAutospacing="0" w:after="0" w:afterAutospacing="0"/>
        <w:ind w:firstLine="426"/>
        <w:jc w:val="both"/>
      </w:pPr>
      <w:r>
        <w:t xml:space="preserve">5.7. Расходы, осуществляемые Советом дома для организации и проведения мероприятий в пределах своей компетенции, могут возмещаться по решению общего собрания собственников помещений. Совет дома обязан отчитаться о расходовании этих средств в рамках отчета </w:t>
      </w:r>
      <w:r w:rsidRPr="00A70E57">
        <w:t>о проделанной работе</w:t>
      </w:r>
      <w:r>
        <w:t xml:space="preserve"> на годовом общем собрании собственников помещений.</w:t>
      </w:r>
    </w:p>
    <w:p w:rsidR="005C0086" w:rsidRDefault="005C0086" w:rsidP="006C7B03">
      <w:pPr>
        <w:jc w:val="both"/>
      </w:pPr>
    </w:p>
    <w:p w:rsidR="005C0086" w:rsidRPr="00A70E57" w:rsidRDefault="005C0086" w:rsidP="00CA7855">
      <w:pPr>
        <w:ind w:firstLine="426"/>
        <w:jc w:val="center"/>
        <w:rPr>
          <w:b/>
          <w:bCs/>
        </w:rPr>
      </w:pPr>
      <w:r>
        <w:rPr>
          <w:b/>
          <w:bCs/>
        </w:rPr>
        <w:t>6</w:t>
      </w:r>
      <w:r w:rsidRPr="00CA7855">
        <w:rPr>
          <w:b/>
          <w:bCs/>
        </w:rPr>
        <w:t>. Организация делопроизводства</w:t>
      </w:r>
    </w:p>
    <w:p w:rsidR="005C0086" w:rsidRPr="00A70E57" w:rsidRDefault="005C0086" w:rsidP="00CA7855">
      <w:pPr>
        <w:spacing w:line="100" w:lineRule="atLeast"/>
        <w:ind w:firstLine="426"/>
        <w:jc w:val="both"/>
      </w:pPr>
      <w:r>
        <w:t xml:space="preserve">6.1. </w:t>
      </w:r>
      <w:r w:rsidRPr="00A70E57">
        <w:t>Совет дома оформляет свою работу соответствующими документами</w:t>
      </w:r>
      <w:r>
        <w:t xml:space="preserve">, которые </w:t>
      </w:r>
      <w:r w:rsidRPr="00A70E57">
        <w:t xml:space="preserve">хранятся у председателя Совета дома и передаются вновь избранному председателю Совета дома. </w:t>
      </w:r>
    </w:p>
    <w:p w:rsidR="005C0086" w:rsidRDefault="005C0086" w:rsidP="00CA7855">
      <w:pPr>
        <w:ind w:firstLine="426"/>
        <w:jc w:val="both"/>
      </w:pPr>
      <w:r>
        <w:t xml:space="preserve">6.2. В состав документации, </w:t>
      </w:r>
      <w:r w:rsidRPr="00A70E57">
        <w:t xml:space="preserve">связанной </w:t>
      </w:r>
      <w:r>
        <w:t xml:space="preserve">с </w:t>
      </w:r>
      <w:r w:rsidRPr="00A70E57">
        <w:t>деятельностью</w:t>
      </w:r>
      <w:r>
        <w:t xml:space="preserve"> Совета дома и подлежащей хранению, входят:</w:t>
      </w:r>
    </w:p>
    <w:p w:rsidR="005C0086" w:rsidRPr="00A70E57" w:rsidRDefault="005C0086" w:rsidP="00C85C53">
      <w:pPr>
        <w:ind w:firstLine="426"/>
        <w:jc w:val="both"/>
      </w:pPr>
      <w:r w:rsidRPr="00A70E57">
        <w:t xml:space="preserve">- </w:t>
      </w:r>
      <w:r>
        <w:t>контрольный экземпляр П</w:t>
      </w:r>
      <w:r w:rsidRPr="00A70E57">
        <w:t>оложени</w:t>
      </w:r>
      <w:r>
        <w:t>я</w:t>
      </w:r>
      <w:r w:rsidRPr="00A70E57">
        <w:t xml:space="preserve"> о Совете</w:t>
      </w:r>
      <w:r>
        <w:t xml:space="preserve"> дома, заверенный председателем и секретарем счетной комиссии общего собрания собственников помещений, принявшего настоящее Положение</w:t>
      </w:r>
      <w:r w:rsidRPr="00A70E57">
        <w:t>;</w:t>
      </w:r>
    </w:p>
    <w:p w:rsidR="005C0086" w:rsidRDefault="005C0086" w:rsidP="00CA7855">
      <w:pPr>
        <w:ind w:firstLine="426"/>
        <w:jc w:val="both"/>
      </w:pPr>
      <w:r>
        <w:t>- список членов Совета дома;</w:t>
      </w:r>
    </w:p>
    <w:p w:rsidR="005C0086" w:rsidRPr="00A70E57" w:rsidRDefault="005C0086" w:rsidP="00C85C53">
      <w:pPr>
        <w:ind w:firstLine="426"/>
        <w:jc w:val="both"/>
      </w:pPr>
      <w:r w:rsidRPr="00A70E57">
        <w:t>- схемы распределения долей собственников помещений в праве общей собственности на общее имущество на дату проведения общего собрания</w:t>
      </w:r>
      <w:r>
        <w:t xml:space="preserve"> собственников помещений, принявшего решение о создании Совета дома</w:t>
      </w:r>
      <w:r w:rsidRPr="00A70E57">
        <w:t>;</w:t>
      </w:r>
    </w:p>
    <w:p w:rsidR="005C0086" w:rsidRPr="00A70E57" w:rsidRDefault="005C0086" w:rsidP="00C85C53">
      <w:pPr>
        <w:ind w:firstLine="426"/>
        <w:jc w:val="both"/>
      </w:pPr>
      <w:r w:rsidRPr="00A70E57">
        <w:t>- протоколы решений общего соб</w:t>
      </w:r>
      <w:r>
        <w:t xml:space="preserve">рания собственников помещений </w:t>
      </w:r>
      <w:r w:rsidRPr="00A70E57">
        <w:t xml:space="preserve">о </w:t>
      </w:r>
      <w:r>
        <w:t>создании</w:t>
      </w:r>
      <w:r w:rsidRPr="00A70E57">
        <w:t xml:space="preserve"> Совета </w:t>
      </w:r>
      <w:r>
        <w:t>дома, избрании</w:t>
      </w:r>
      <w:r w:rsidRPr="00A70E57">
        <w:t xml:space="preserve"> его членов</w:t>
      </w:r>
      <w:r>
        <w:t xml:space="preserve"> и председателя</w:t>
      </w:r>
      <w:r w:rsidRPr="00A70E57">
        <w:t xml:space="preserve">, способа управления </w:t>
      </w:r>
      <w:r>
        <w:t>м</w:t>
      </w:r>
      <w:r w:rsidRPr="00A70E57">
        <w:t xml:space="preserve">ногоквартирным домом, </w:t>
      </w:r>
      <w:r>
        <w:t xml:space="preserve">создании </w:t>
      </w:r>
      <w:r w:rsidRPr="00A70E57">
        <w:t>комиссий собственников</w:t>
      </w:r>
      <w:r>
        <w:t xml:space="preserve"> помещений и</w:t>
      </w:r>
      <w:r w:rsidRPr="00A70E57">
        <w:t xml:space="preserve"> по другим вопросам компетенции Совета</w:t>
      </w:r>
      <w:r>
        <w:t xml:space="preserve"> дома</w:t>
      </w:r>
      <w:r w:rsidRPr="00A70E57">
        <w:t>;</w:t>
      </w:r>
    </w:p>
    <w:p w:rsidR="005C0086" w:rsidRDefault="005C0086" w:rsidP="00C85C53">
      <w:pPr>
        <w:ind w:firstLine="426"/>
        <w:jc w:val="both"/>
        <w:rPr>
          <w:lang w:eastAsia="ru-RU"/>
        </w:rPr>
      </w:pPr>
      <w:r w:rsidRPr="00A70E57">
        <w:rPr>
          <w:lang w:eastAsia="ru-RU"/>
        </w:rPr>
        <w:t xml:space="preserve">- доверенности, выданные председателю Совета </w:t>
      </w:r>
      <w:r>
        <w:rPr>
          <w:lang w:eastAsia="ru-RU"/>
        </w:rPr>
        <w:t xml:space="preserve">дома </w:t>
      </w:r>
      <w:r w:rsidRPr="00A70E57">
        <w:rPr>
          <w:lang w:eastAsia="ru-RU"/>
        </w:rPr>
        <w:t xml:space="preserve">собственниками помещений </w:t>
      </w:r>
      <w:r w:rsidRPr="00A70E57">
        <w:t>на заключение</w:t>
      </w:r>
      <w:r w:rsidRPr="00A70E57">
        <w:rPr>
          <w:lang w:eastAsia="ru-RU"/>
        </w:rPr>
        <w:t xml:space="preserve"> договора управления </w:t>
      </w:r>
      <w:r>
        <w:rPr>
          <w:lang w:eastAsia="ru-RU"/>
        </w:rPr>
        <w:t>м</w:t>
      </w:r>
      <w:r w:rsidRPr="00A70E57">
        <w:rPr>
          <w:lang w:eastAsia="ru-RU"/>
        </w:rPr>
        <w:t>ногоквартирным домом</w:t>
      </w:r>
    </w:p>
    <w:p w:rsidR="005C0086" w:rsidRPr="00A70E57" w:rsidRDefault="005C0086" w:rsidP="00C85C53">
      <w:pPr>
        <w:ind w:firstLine="426"/>
        <w:jc w:val="both"/>
      </w:pPr>
      <w:r w:rsidRPr="00543CBA">
        <w:rPr>
          <w:i/>
          <w:iCs/>
          <w:u w:val="single"/>
        </w:rPr>
        <w:t>при непосредственном управлении</w:t>
      </w:r>
      <w:r w:rsidRPr="006C0182">
        <w:rPr>
          <w:i/>
          <w:iCs/>
        </w:rPr>
        <w:t xml:space="preserve"> многоквартирным домом </w:t>
      </w:r>
      <w:r>
        <w:rPr>
          <w:i/>
          <w:iCs/>
          <w:lang w:eastAsia="ru-RU"/>
        </w:rPr>
        <w:t xml:space="preserve">– </w:t>
      </w:r>
      <w:r w:rsidRPr="00410D85">
        <w:rPr>
          <w:i/>
          <w:iCs/>
          <w:lang w:eastAsia="ru-RU"/>
        </w:rPr>
        <w:t xml:space="preserve">доверенности, выданные председателю Совета дома собственниками помещений </w:t>
      </w:r>
      <w:r w:rsidRPr="00410D85">
        <w:rPr>
          <w:i/>
          <w:iCs/>
        </w:rPr>
        <w:t>на заключение</w:t>
      </w:r>
      <w:r>
        <w:rPr>
          <w:i/>
          <w:iCs/>
        </w:rPr>
        <w:t xml:space="preserve"> </w:t>
      </w:r>
      <w:r w:rsidRPr="00C85C53">
        <w:rPr>
          <w:i/>
          <w:iCs/>
          <w:lang w:eastAsia="ru-RU"/>
        </w:rPr>
        <w:t xml:space="preserve">договоров, указанных в частях 1 и 2 ст. 164 Жилищного кодекса </w:t>
      </w:r>
      <w:r>
        <w:rPr>
          <w:i/>
          <w:iCs/>
          <w:lang w:eastAsia="ru-RU"/>
        </w:rPr>
        <w:t>РФ</w:t>
      </w:r>
      <w:r w:rsidRPr="00A70E57">
        <w:rPr>
          <w:lang w:eastAsia="ru-RU"/>
        </w:rPr>
        <w:t>);</w:t>
      </w:r>
    </w:p>
    <w:p w:rsidR="005C0086" w:rsidRPr="00A70E57" w:rsidRDefault="005C0086" w:rsidP="00C85C53">
      <w:pPr>
        <w:ind w:firstLine="426"/>
        <w:jc w:val="both"/>
        <w:rPr>
          <w:lang w:eastAsia="ru-RU"/>
        </w:rPr>
      </w:pPr>
      <w:r w:rsidRPr="00A70E57">
        <w:t xml:space="preserve">- договоры управления </w:t>
      </w:r>
      <w:r>
        <w:t>м</w:t>
      </w:r>
      <w:r w:rsidRPr="00A70E57">
        <w:t xml:space="preserve">ногоквартирным домом, </w:t>
      </w:r>
      <w:r w:rsidRPr="00A70E57">
        <w:rPr>
          <w:lang w:eastAsia="ru-RU"/>
        </w:rPr>
        <w:t>заключ</w:t>
      </w:r>
      <w:r>
        <w:rPr>
          <w:lang w:eastAsia="ru-RU"/>
        </w:rPr>
        <w:t>е</w:t>
      </w:r>
      <w:r w:rsidRPr="00A70E57">
        <w:rPr>
          <w:lang w:eastAsia="ru-RU"/>
        </w:rPr>
        <w:t>нные на основании доверенностей, выданных</w:t>
      </w:r>
      <w:r>
        <w:rPr>
          <w:lang w:eastAsia="ru-RU"/>
        </w:rPr>
        <w:t xml:space="preserve"> </w:t>
      </w:r>
      <w:r w:rsidRPr="00A70E57">
        <w:rPr>
          <w:lang w:eastAsia="ru-RU"/>
        </w:rPr>
        <w:t xml:space="preserve">председателю Совета </w:t>
      </w:r>
      <w:r>
        <w:rPr>
          <w:lang w:eastAsia="ru-RU"/>
        </w:rPr>
        <w:t>дома</w:t>
      </w:r>
      <w:r w:rsidRPr="00A70E57">
        <w:rPr>
          <w:lang w:eastAsia="ru-RU"/>
        </w:rPr>
        <w:t xml:space="preserve"> собственниками помещений</w:t>
      </w:r>
    </w:p>
    <w:p w:rsidR="005C0086" w:rsidRPr="00C85C53" w:rsidRDefault="005C0086" w:rsidP="00C85C53">
      <w:pPr>
        <w:ind w:firstLine="426"/>
        <w:jc w:val="both"/>
        <w:rPr>
          <w:i/>
          <w:iCs/>
          <w:lang w:eastAsia="ru-RU"/>
        </w:rPr>
      </w:pPr>
      <w:r w:rsidRPr="00543CBA">
        <w:rPr>
          <w:i/>
          <w:iCs/>
          <w:u w:val="single"/>
        </w:rPr>
        <w:t>при непосредственном управлении</w:t>
      </w:r>
      <w:r w:rsidRPr="006C0182">
        <w:rPr>
          <w:i/>
          <w:iCs/>
        </w:rPr>
        <w:t xml:space="preserve"> многоквартирным домом </w:t>
      </w:r>
      <w:r>
        <w:rPr>
          <w:i/>
          <w:iCs/>
          <w:lang w:eastAsia="ru-RU"/>
        </w:rPr>
        <w:t xml:space="preserve">– </w:t>
      </w:r>
      <w:r w:rsidRPr="00C85C53">
        <w:rPr>
          <w:i/>
          <w:iCs/>
        </w:rPr>
        <w:t>договоры</w:t>
      </w:r>
      <w:r w:rsidRPr="00C85C53">
        <w:rPr>
          <w:i/>
          <w:iCs/>
          <w:lang w:eastAsia="ru-RU"/>
        </w:rPr>
        <w:t xml:space="preserve">, указанные в частях 1 и 2 ст. 164 Жилищного кодекса </w:t>
      </w:r>
      <w:r>
        <w:rPr>
          <w:i/>
          <w:iCs/>
          <w:lang w:eastAsia="ru-RU"/>
        </w:rPr>
        <w:t>РФ</w:t>
      </w:r>
      <w:r w:rsidRPr="00C85C53">
        <w:rPr>
          <w:i/>
          <w:iCs/>
        </w:rPr>
        <w:t xml:space="preserve">, </w:t>
      </w:r>
      <w:r w:rsidRPr="00C85C53">
        <w:rPr>
          <w:i/>
          <w:iCs/>
          <w:lang w:eastAsia="ru-RU"/>
        </w:rPr>
        <w:t>заключ</w:t>
      </w:r>
      <w:r>
        <w:rPr>
          <w:i/>
          <w:iCs/>
          <w:lang w:eastAsia="ru-RU"/>
        </w:rPr>
        <w:t>е</w:t>
      </w:r>
      <w:r w:rsidRPr="00C85C53">
        <w:rPr>
          <w:i/>
          <w:iCs/>
          <w:lang w:eastAsia="ru-RU"/>
        </w:rPr>
        <w:t>нные на основании доверенностей, выданных</w:t>
      </w:r>
      <w:r>
        <w:rPr>
          <w:i/>
          <w:iCs/>
          <w:lang w:eastAsia="ru-RU"/>
        </w:rPr>
        <w:t xml:space="preserve"> </w:t>
      </w:r>
      <w:r w:rsidRPr="00410D85">
        <w:rPr>
          <w:i/>
          <w:iCs/>
          <w:lang w:eastAsia="ru-RU"/>
        </w:rPr>
        <w:t>председателю Совета дома</w:t>
      </w:r>
      <w:r w:rsidRPr="00C85C53">
        <w:rPr>
          <w:i/>
          <w:iCs/>
          <w:lang w:eastAsia="ru-RU"/>
        </w:rPr>
        <w:t xml:space="preserve"> собственниками помещений;</w:t>
      </w:r>
    </w:p>
    <w:p w:rsidR="005C0086" w:rsidRPr="00A70E57" w:rsidRDefault="005C0086" w:rsidP="00C85C53">
      <w:pPr>
        <w:ind w:firstLine="426"/>
        <w:jc w:val="both"/>
      </w:pPr>
      <w:r w:rsidRPr="00A70E57">
        <w:t xml:space="preserve">- </w:t>
      </w:r>
      <w:r w:rsidRPr="00A70E57">
        <w:rPr>
          <w:lang w:eastAsia="ru-RU"/>
        </w:rPr>
        <w:t xml:space="preserve">доверенности (или их копии), выданные председателю Совета </w:t>
      </w:r>
      <w:r>
        <w:rPr>
          <w:lang w:eastAsia="ru-RU"/>
        </w:rPr>
        <w:t xml:space="preserve">дома </w:t>
      </w:r>
      <w:r w:rsidRPr="00A70E57">
        <w:rPr>
          <w:lang w:eastAsia="ru-RU"/>
        </w:rPr>
        <w:t>собственниками помещений на представительство в суде по делам, связанным с управлением данным домом и предоставлением коммунальных услуг;</w:t>
      </w:r>
    </w:p>
    <w:p w:rsidR="005C0086" w:rsidRPr="00A70E57" w:rsidRDefault="005C0086" w:rsidP="00410D85">
      <w:pPr>
        <w:ind w:firstLine="426"/>
        <w:jc w:val="both"/>
      </w:pPr>
      <w:r w:rsidRPr="00A70E57">
        <w:rPr>
          <w:lang w:eastAsia="ru-RU"/>
        </w:rPr>
        <w:t xml:space="preserve">-  акты, </w:t>
      </w:r>
      <w:r w:rsidRPr="00A70E57">
        <w:t>перечисленные в</w:t>
      </w:r>
      <w:r>
        <w:t xml:space="preserve"> разделе 4</w:t>
      </w:r>
      <w:r w:rsidRPr="00A70E57">
        <w:t xml:space="preserve"> настоящего Положения;</w:t>
      </w:r>
    </w:p>
    <w:p w:rsidR="005C0086" w:rsidRPr="00A70E57" w:rsidRDefault="005C0086" w:rsidP="00C85C53">
      <w:pPr>
        <w:ind w:firstLine="426"/>
        <w:jc w:val="both"/>
      </w:pPr>
      <w:r w:rsidRPr="00A70E57">
        <w:t>- протоколы заседаний Совета</w:t>
      </w:r>
      <w:r>
        <w:t xml:space="preserve"> дома</w:t>
      </w:r>
      <w:r w:rsidRPr="00A70E57">
        <w:t>;</w:t>
      </w:r>
    </w:p>
    <w:p w:rsidR="005C0086" w:rsidRPr="00A70E57" w:rsidRDefault="005C0086" w:rsidP="00C85C53">
      <w:pPr>
        <w:ind w:firstLine="426"/>
        <w:jc w:val="both"/>
      </w:pPr>
      <w:r w:rsidRPr="00A70E57">
        <w:t>- журнал регистрации протоколов заседаний Совета</w:t>
      </w:r>
      <w:r>
        <w:t xml:space="preserve"> дома</w:t>
      </w:r>
      <w:r w:rsidRPr="00A70E57">
        <w:t>;</w:t>
      </w:r>
    </w:p>
    <w:p w:rsidR="005C0086" w:rsidRPr="00A70E57" w:rsidRDefault="005C0086" w:rsidP="00CA7855">
      <w:pPr>
        <w:ind w:firstLine="426"/>
        <w:jc w:val="both"/>
      </w:pPr>
      <w:r w:rsidRPr="00A70E57">
        <w:t>- листы регистрации вручения (</w:t>
      </w:r>
      <w:r>
        <w:t xml:space="preserve">документы, подтверждающие </w:t>
      </w:r>
      <w:r w:rsidRPr="00A70E57">
        <w:t>направлени</w:t>
      </w:r>
      <w:r>
        <w:t>е</w:t>
      </w:r>
      <w:r w:rsidRPr="00A70E57">
        <w:t xml:space="preserve"> заказным письмом) уведомлений о проведении общего собрания собственников помещений</w:t>
      </w:r>
      <w:r>
        <w:t xml:space="preserve"> и </w:t>
      </w:r>
      <w:r w:rsidRPr="00A70E57">
        <w:t>бланков решений собственников помещений;</w:t>
      </w:r>
    </w:p>
    <w:p w:rsidR="005C0086" w:rsidRDefault="005C0086" w:rsidP="00CA7855">
      <w:pPr>
        <w:ind w:firstLine="426"/>
        <w:jc w:val="both"/>
      </w:pPr>
      <w:r w:rsidRPr="00A70E57">
        <w:t>- заполненные бланки решений собственник</w:t>
      </w:r>
      <w:r>
        <w:t>ов;</w:t>
      </w:r>
    </w:p>
    <w:p w:rsidR="005C0086" w:rsidRPr="00A70E57" w:rsidRDefault="005C0086" w:rsidP="00CA7855">
      <w:pPr>
        <w:ind w:firstLine="426"/>
        <w:jc w:val="both"/>
      </w:pPr>
      <w:r w:rsidRPr="00A70E57">
        <w:t>- доверенности представи</w:t>
      </w:r>
      <w:r>
        <w:t xml:space="preserve">телей собственников помещений </w:t>
      </w:r>
      <w:r w:rsidRPr="00A70E57">
        <w:t>на право голосования на общем собрании таких собственников;</w:t>
      </w:r>
    </w:p>
    <w:p w:rsidR="005C0086" w:rsidRPr="00A70E57" w:rsidRDefault="005C0086" w:rsidP="00CA7855">
      <w:pPr>
        <w:ind w:firstLine="426"/>
        <w:jc w:val="both"/>
      </w:pPr>
      <w:r w:rsidRPr="00A70E57">
        <w:t>-  книга уч</w:t>
      </w:r>
      <w:r>
        <w:t>е</w:t>
      </w:r>
      <w:r w:rsidRPr="00A70E57">
        <w:t xml:space="preserve">та обращений в Совет </w:t>
      </w:r>
      <w:r>
        <w:t>дома собственников помещений</w:t>
      </w:r>
      <w:r w:rsidRPr="00A70E57">
        <w:t>;</w:t>
      </w:r>
    </w:p>
    <w:p w:rsidR="005C0086" w:rsidRPr="00A70E57" w:rsidRDefault="005C0086" w:rsidP="00CA7855">
      <w:pPr>
        <w:ind w:firstLine="426"/>
        <w:jc w:val="both"/>
      </w:pPr>
      <w:r w:rsidRPr="00A70E57">
        <w:t>- переписка по вопросам деятельности Совета</w:t>
      </w:r>
      <w:r>
        <w:t xml:space="preserve"> дома</w:t>
      </w:r>
      <w:r w:rsidRPr="00A70E57">
        <w:t xml:space="preserve">. </w:t>
      </w:r>
    </w:p>
    <w:p w:rsidR="005C0086" w:rsidRPr="00A70E57" w:rsidRDefault="005C0086" w:rsidP="00AD193B">
      <w:pPr>
        <w:spacing w:line="100" w:lineRule="atLeast"/>
        <w:ind w:firstLine="426"/>
        <w:jc w:val="both"/>
      </w:pPr>
      <w:r>
        <w:t xml:space="preserve">6.3. Все документы хранятся у действующего председателя </w:t>
      </w:r>
      <w:r w:rsidRPr="00A70E57">
        <w:t xml:space="preserve">Совета дома и передаются вновь избранному председателю Совета дома. </w:t>
      </w:r>
    </w:p>
    <w:p w:rsidR="005C0086" w:rsidRDefault="005C0086" w:rsidP="00410D85">
      <w:pPr>
        <w:pStyle w:val="NormalWeb"/>
        <w:spacing w:before="0" w:beforeAutospacing="0" w:after="0" w:afterAutospacing="0"/>
        <w:ind w:firstLine="426"/>
        <w:jc w:val="both"/>
      </w:pPr>
      <w:r>
        <w:t>Председатель и члены Совета дома не вправе передавать кому бы то ни было имеющиеся в распоряжении Совета дома документы, содержащие сведения о персональных данных собственников помещений, а также разглашать указанные сведения.</w:t>
      </w:r>
    </w:p>
    <w:p w:rsidR="005C0086" w:rsidRPr="00A70E57" w:rsidRDefault="005C0086" w:rsidP="00A70E57">
      <w:pPr>
        <w:spacing w:line="100" w:lineRule="atLeast"/>
        <w:ind w:firstLine="426"/>
        <w:jc w:val="both"/>
      </w:pPr>
    </w:p>
    <w:p w:rsidR="005C0086" w:rsidRPr="00A70E57" w:rsidRDefault="005C0086" w:rsidP="006B1994">
      <w:pPr>
        <w:autoSpaceDE w:val="0"/>
        <w:ind w:firstLine="426"/>
        <w:jc w:val="center"/>
        <w:rPr>
          <w:b/>
          <w:bCs/>
        </w:rPr>
      </w:pPr>
      <w:r>
        <w:rPr>
          <w:b/>
          <w:bCs/>
        </w:rPr>
        <w:t>7</w:t>
      </w:r>
      <w:r w:rsidRPr="00A70E57">
        <w:rPr>
          <w:b/>
          <w:bCs/>
        </w:rPr>
        <w:t>. Комиссии собственников помещений</w:t>
      </w:r>
    </w:p>
    <w:p w:rsidR="005C0086" w:rsidRDefault="005C0086" w:rsidP="00B10148">
      <w:pPr>
        <w:autoSpaceDE w:val="0"/>
        <w:ind w:firstLine="426"/>
        <w:jc w:val="both"/>
      </w:pPr>
      <w:r>
        <w:t>7</w:t>
      </w:r>
      <w:r w:rsidRPr="00A70E57">
        <w:t xml:space="preserve">.1. Для подготовки предложений по отдельным вопросам, связанным с деятельностью по управлению </w:t>
      </w:r>
      <w:r>
        <w:t>м</w:t>
      </w:r>
      <w:r w:rsidRPr="00A70E57">
        <w:t>ногоквартирным домом, могут избираться комиссии собственников помещений</w:t>
      </w:r>
      <w:r>
        <w:t>.</w:t>
      </w:r>
    </w:p>
    <w:p w:rsidR="005C0086" w:rsidRPr="00A70E57" w:rsidRDefault="005C0086" w:rsidP="00B10148">
      <w:pPr>
        <w:autoSpaceDE w:val="0"/>
        <w:ind w:firstLine="426"/>
        <w:jc w:val="both"/>
      </w:pPr>
      <w:r>
        <w:t xml:space="preserve">7.2. Комиссии собственников </w:t>
      </w:r>
      <w:r w:rsidRPr="00A70E57">
        <w:t xml:space="preserve">являются коллегиальными совещательными органами управления </w:t>
      </w:r>
      <w:r>
        <w:t>м</w:t>
      </w:r>
      <w:r w:rsidRPr="00A70E57">
        <w:t>ногоквартирным домом</w:t>
      </w:r>
      <w:r w:rsidRPr="00A70E57">
        <w:rPr>
          <w:lang w:eastAsia="ru-RU"/>
        </w:rPr>
        <w:t>.</w:t>
      </w:r>
      <w:r>
        <w:rPr>
          <w:lang w:eastAsia="ru-RU"/>
        </w:rPr>
        <w:t xml:space="preserve"> Решения комиссий собственников носят рекомендательный характер.</w:t>
      </w:r>
    </w:p>
    <w:p w:rsidR="005C0086" w:rsidRPr="00A70E57" w:rsidRDefault="005C0086" w:rsidP="00B10148">
      <w:pPr>
        <w:autoSpaceDE w:val="0"/>
        <w:ind w:firstLine="426"/>
        <w:jc w:val="both"/>
      </w:pPr>
      <w:r>
        <w:t>7</w:t>
      </w:r>
      <w:r w:rsidRPr="00A70E57">
        <w:t>.</w:t>
      </w:r>
      <w:r>
        <w:t>3</w:t>
      </w:r>
      <w:r w:rsidRPr="00A70E57">
        <w:t>. Комиссии собственников помещений доме избираются по решению общего собрания собственников помещений или по решению Совета</w:t>
      </w:r>
      <w:r>
        <w:t xml:space="preserve"> дома</w:t>
      </w:r>
      <w:r w:rsidRPr="00A70E57">
        <w:rPr>
          <w:lang w:eastAsia="ru-RU"/>
        </w:rPr>
        <w:t>.</w:t>
      </w:r>
    </w:p>
    <w:p w:rsidR="005C0086" w:rsidRPr="00A70E57" w:rsidRDefault="005C0086" w:rsidP="00B10148">
      <w:pPr>
        <w:autoSpaceDE w:val="0"/>
        <w:ind w:firstLine="426"/>
        <w:jc w:val="both"/>
      </w:pPr>
      <w:r>
        <w:t>7</w:t>
      </w:r>
      <w:r w:rsidRPr="00A70E57">
        <w:t>.</w:t>
      </w:r>
      <w:r>
        <w:t>4</w:t>
      </w:r>
      <w:r w:rsidRPr="00A70E57">
        <w:t>. Если иное не установлено решением общего собрания собственников помещений, Совет</w:t>
      </w:r>
      <w:r>
        <w:t xml:space="preserve"> дома</w:t>
      </w:r>
      <w:r w:rsidRPr="00A70E57">
        <w:t xml:space="preserve"> принимает решения по вопросам своей компетенции с уч</w:t>
      </w:r>
      <w:r>
        <w:t>е</w:t>
      </w:r>
      <w:r w:rsidRPr="00A70E57">
        <w:t>том мнения комиссий собственников, созданных для подготовки предложений по таким вопросам.</w:t>
      </w:r>
    </w:p>
    <w:p w:rsidR="005C0086" w:rsidRDefault="005C0086" w:rsidP="0073058C">
      <w:pPr>
        <w:ind w:firstLine="426"/>
        <w:jc w:val="center"/>
        <w:rPr>
          <w:b/>
          <w:bCs/>
        </w:rPr>
      </w:pPr>
    </w:p>
    <w:p w:rsidR="005C0086" w:rsidRDefault="005C0086" w:rsidP="00C5702E">
      <w:pPr>
        <w:pStyle w:val="NormalWeb"/>
        <w:spacing w:before="0" w:beforeAutospacing="0" w:after="0" w:afterAutospacing="0"/>
        <w:jc w:val="center"/>
      </w:pPr>
      <w:r>
        <w:rPr>
          <w:rStyle w:val="Strong"/>
        </w:rPr>
        <w:t>8.Взаимоотношения с собственников помещений</w:t>
      </w:r>
    </w:p>
    <w:p w:rsidR="005C0086" w:rsidRDefault="005C0086" w:rsidP="00C5702E">
      <w:pPr>
        <w:pStyle w:val="NormalWeb"/>
        <w:spacing w:before="0" w:beforeAutospacing="0" w:after="0" w:afterAutospacing="0"/>
        <w:ind w:firstLine="426"/>
        <w:jc w:val="both"/>
      </w:pPr>
      <w:r>
        <w:t>10.1 Совет дома и его председатель в своей деятельности не должны руководствоваться никакими интересами, отличными от интересов собственников помещений.</w:t>
      </w:r>
    </w:p>
    <w:p w:rsidR="005C0086" w:rsidRDefault="005C0086" w:rsidP="00C5702E">
      <w:pPr>
        <w:pStyle w:val="NormalWeb"/>
        <w:spacing w:before="0" w:beforeAutospacing="0" w:after="0" w:afterAutospacing="0"/>
        <w:ind w:firstLine="426"/>
        <w:jc w:val="both"/>
      </w:pPr>
      <w:r>
        <w:t>10.2. Совет дома и его председатель могут осуществлять действия только в отношении управления, обслуживания, содержания, ремонта и использования общего имущества данного дома, а также качества и стоимости предоставления коммунальных услуг.</w:t>
      </w:r>
    </w:p>
    <w:p w:rsidR="005C0086" w:rsidRDefault="005C0086" w:rsidP="00B47CF1">
      <w:pPr>
        <w:pStyle w:val="NormalWeb"/>
        <w:spacing w:before="0" w:beforeAutospacing="0" w:after="0" w:afterAutospacing="0"/>
        <w:ind w:firstLine="426"/>
        <w:jc w:val="both"/>
      </w:pPr>
      <w:r>
        <w:t xml:space="preserve">10.3. Собственники помещений могут обращаться в Совет дома с предложениями, замечаниями и жалобами, касающимися управления, обслуживания, содержания, ремонта и использования общего имущества. Указанные обращения могут быть сделаны лично или в письменном виде и подлежат рассмотрению на заседании Совета дома. </w:t>
      </w:r>
    </w:p>
    <w:p w:rsidR="005C0086" w:rsidRDefault="005C0086" w:rsidP="00C5702E">
      <w:pPr>
        <w:pStyle w:val="NormalWeb"/>
        <w:spacing w:before="0" w:beforeAutospacing="0" w:after="0" w:afterAutospacing="0"/>
        <w:ind w:firstLine="426"/>
        <w:jc w:val="both"/>
      </w:pPr>
      <w:r>
        <w:t>10.4. Совет дома и его председатель могут предоставлять собственникам по их письменному запросу разъяснения по поводу решений Совета дома.</w:t>
      </w:r>
    </w:p>
    <w:p w:rsidR="005C0086" w:rsidRDefault="005C0086" w:rsidP="00C5702E">
      <w:pPr>
        <w:jc w:val="both"/>
      </w:pPr>
    </w:p>
    <w:p w:rsidR="005C0086" w:rsidRDefault="005C0086" w:rsidP="00C5702E">
      <w:pPr>
        <w:pStyle w:val="NormalWeb"/>
        <w:spacing w:before="0" w:beforeAutospacing="0" w:after="0" w:afterAutospacing="0"/>
        <w:jc w:val="center"/>
      </w:pPr>
      <w:r>
        <w:rPr>
          <w:rStyle w:val="Strong"/>
        </w:rPr>
        <w:t>9. Взаимодействие с управляющей организацией</w:t>
      </w:r>
    </w:p>
    <w:p w:rsidR="005C0086" w:rsidRDefault="005C0086" w:rsidP="00C5702E">
      <w:pPr>
        <w:pStyle w:val="NormalWeb"/>
        <w:spacing w:before="0" w:beforeAutospacing="0" w:after="0" w:afterAutospacing="0"/>
        <w:ind w:firstLine="426"/>
        <w:jc w:val="both"/>
      </w:pPr>
      <w:r>
        <w:t>9.1. Во всех случаях взаимодействия с управляющей организацией Совет дома действует исключительно в интересах собственников помещений в части управления, содержания, обслуживания, ремонта и использования общего имущества в соответствии с требованиями законодательства и решениями общего собрания собственников помещений.</w:t>
      </w:r>
    </w:p>
    <w:p w:rsidR="005C0086" w:rsidRDefault="005C0086" w:rsidP="00B773A0">
      <w:pPr>
        <w:pStyle w:val="NormalWeb"/>
        <w:spacing w:before="0" w:beforeAutospacing="0" w:after="0" w:afterAutospacing="0"/>
        <w:ind w:firstLine="426"/>
        <w:jc w:val="both"/>
      </w:pPr>
      <w:r>
        <w:t>9.2. Члены Совета и председатель Совета не имеют права получать от управляющей организации какие бы то ни было выплаты, вознаграждения, подарки, льготы и другие благоприобретения.</w:t>
      </w:r>
    </w:p>
    <w:p w:rsidR="005C0086" w:rsidRDefault="005C0086" w:rsidP="00C5702E">
      <w:pPr>
        <w:pStyle w:val="NormalWeb"/>
        <w:spacing w:before="0" w:beforeAutospacing="0" w:after="0" w:afterAutospacing="0"/>
        <w:ind w:firstLine="426"/>
        <w:jc w:val="both"/>
      </w:pPr>
      <w:r>
        <w:t xml:space="preserve">9.3. Управляющая организация обращается по возникающим вопросам к председателю Совета дома, который доводит предложения управляющей организации до сведения членов Совета на заседании Совета дома. </w:t>
      </w:r>
    </w:p>
    <w:p w:rsidR="005C0086" w:rsidRDefault="005C0086" w:rsidP="00C5702E">
      <w:pPr>
        <w:pStyle w:val="NormalWeb"/>
        <w:spacing w:before="0" w:beforeAutospacing="0" w:after="0" w:afterAutospacing="0"/>
        <w:ind w:firstLine="426"/>
        <w:jc w:val="both"/>
      </w:pPr>
      <w:r>
        <w:t>При необходимости Совет дома и его председатель могут запросить дополнительную информацию в управляющей организации, органах местного самоуправления, иных организациях, а также избрать комиссию собственников помещений.</w:t>
      </w:r>
    </w:p>
    <w:p w:rsidR="005C0086" w:rsidRDefault="005C0086" w:rsidP="00610C2D">
      <w:pPr>
        <w:pStyle w:val="NormalWeb"/>
        <w:spacing w:before="0" w:beforeAutospacing="0" w:after="0" w:afterAutospacing="0"/>
        <w:ind w:firstLine="426"/>
        <w:jc w:val="both"/>
      </w:pPr>
      <w:r>
        <w:t>9.4. Итогом рассмотрения предложений управляющей организации может быть:</w:t>
      </w:r>
    </w:p>
    <w:p w:rsidR="005C0086" w:rsidRDefault="005C0086" w:rsidP="00610C2D">
      <w:pPr>
        <w:pStyle w:val="NormalWeb"/>
        <w:spacing w:before="0" w:beforeAutospacing="0" w:after="0" w:afterAutospacing="0"/>
        <w:ind w:firstLine="426"/>
        <w:jc w:val="both"/>
      </w:pPr>
      <w:r>
        <w:t>- принятие решения по предмету обращения Советом дома;</w:t>
      </w:r>
    </w:p>
    <w:p w:rsidR="005C0086" w:rsidRDefault="005C0086" w:rsidP="00610C2D">
      <w:pPr>
        <w:pStyle w:val="NormalWeb"/>
        <w:spacing w:before="0" w:beforeAutospacing="0" w:after="0" w:afterAutospacing="0"/>
        <w:ind w:firstLine="426"/>
        <w:jc w:val="both"/>
      </w:pPr>
      <w:r>
        <w:t>- принятие решения о вынесении предложения управляющей компании на рассмотрение общего собрания собственников помещений.</w:t>
      </w:r>
    </w:p>
    <w:p w:rsidR="005C0086" w:rsidRDefault="005C0086" w:rsidP="00B773A0">
      <w:pPr>
        <w:pStyle w:val="NormalWeb"/>
        <w:spacing w:before="0" w:beforeAutospacing="0" w:after="0" w:afterAutospacing="0"/>
        <w:ind w:firstLine="426"/>
        <w:jc w:val="both"/>
      </w:pPr>
      <w:r>
        <w:t>Решения доводятся до сведения управляющей организациив письменном виде под роспись уполномоченного лица или заказным письмом, с обязательным предоставлением заверенной копии соответствующего протокола не позднее чем через 10 дней со дня принятия этих решений.</w:t>
      </w:r>
    </w:p>
    <w:p w:rsidR="005C0086" w:rsidRPr="00D8137C" w:rsidRDefault="005C0086" w:rsidP="00610C2D">
      <w:pPr>
        <w:pStyle w:val="NormalWeb"/>
        <w:spacing w:before="0" w:beforeAutospacing="0" w:after="0" w:afterAutospacing="0"/>
        <w:ind w:firstLine="426"/>
        <w:jc w:val="both"/>
      </w:pPr>
      <w:r>
        <w:t>9.5. Совет дома имеет право, но не обязан инициировать созыв общего собрания собственников помещений по предложению управляющей организации.</w:t>
      </w:r>
    </w:p>
    <w:p w:rsidR="005C0086" w:rsidRDefault="005C0086" w:rsidP="00610C2D">
      <w:pPr>
        <w:pStyle w:val="NormalWeb"/>
        <w:spacing w:before="0" w:beforeAutospacing="0" w:after="0" w:afterAutospacing="0"/>
        <w:ind w:firstLine="426"/>
        <w:jc w:val="both"/>
      </w:pPr>
      <w:r>
        <w:t>9.6. Иные аспекты взаимодействия Совета дома и его председателя с управляющей организацией регулируются договором управления данным домом (приложением к указанному договору).</w:t>
      </w:r>
    </w:p>
    <w:p w:rsidR="005C0086" w:rsidRDefault="005C0086" w:rsidP="007B5470">
      <w:pPr>
        <w:autoSpaceDE w:val="0"/>
        <w:ind w:firstLine="426"/>
        <w:jc w:val="center"/>
        <w:rPr>
          <w:b/>
          <w:bCs/>
        </w:rPr>
      </w:pPr>
    </w:p>
    <w:p w:rsidR="005C0086" w:rsidRPr="00A70E57" w:rsidRDefault="005C0086" w:rsidP="007B5470">
      <w:pPr>
        <w:autoSpaceDE w:val="0"/>
        <w:ind w:firstLine="426"/>
        <w:jc w:val="center"/>
      </w:pPr>
      <w:r>
        <w:rPr>
          <w:b/>
          <w:bCs/>
        </w:rPr>
        <w:t>10</w:t>
      </w:r>
      <w:r w:rsidRPr="007B5470">
        <w:rPr>
          <w:b/>
          <w:bCs/>
        </w:rPr>
        <w:t>. Внесение изменений и дополнений</w:t>
      </w:r>
      <w:r>
        <w:rPr>
          <w:b/>
          <w:bCs/>
        </w:rPr>
        <w:t xml:space="preserve"> </w:t>
      </w:r>
      <w:r w:rsidRPr="007B5470">
        <w:rPr>
          <w:b/>
          <w:bCs/>
        </w:rPr>
        <w:t>в Положение о Совете</w:t>
      </w:r>
      <w:r>
        <w:rPr>
          <w:b/>
          <w:bCs/>
        </w:rPr>
        <w:t xml:space="preserve"> дома</w:t>
      </w:r>
    </w:p>
    <w:p w:rsidR="005C0086" w:rsidRPr="00A70E57" w:rsidRDefault="005C0086" w:rsidP="007B5470">
      <w:pPr>
        <w:autoSpaceDE w:val="0"/>
        <w:ind w:firstLine="426"/>
        <w:jc w:val="both"/>
        <w:rPr>
          <w:b/>
          <w:bCs/>
        </w:rPr>
      </w:pPr>
      <w:r w:rsidRPr="00A70E57">
        <w:t xml:space="preserve">Внесение изменений и дополнений в </w:t>
      </w:r>
      <w:r>
        <w:t xml:space="preserve">настоящее </w:t>
      </w:r>
      <w:r w:rsidRPr="00A70E57">
        <w:t>Положение осуществляется на основании решения общего собрания собственников помещений</w:t>
      </w:r>
      <w:r>
        <w:t>, принятого в соответствии с Жилищным кодексом РФ</w:t>
      </w:r>
      <w:r w:rsidRPr="00A70E57">
        <w:t>.</w:t>
      </w:r>
    </w:p>
    <w:p w:rsidR="005C0086" w:rsidRPr="00A70E57" w:rsidRDefault="005C0086" w:rsidP="00A70E57">
      <w:pPr>
        <w:ind w:firstLine="426"/>
        <w:jc w:val="both"/>
      </w:pPr>
    </w:p>
    <w:sectPr w:rsidR="005C0086" w:rsidRPr="00A70E57" w:rsidSect="00806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•"/>
      <w:lvlJc w:val="left"/>
      <w:pPr>
        <w:tabs>
          <w:tab w:val="num" w:pos="707"/>
        </w:tabs>
        <w:ind w:left="707" w:hanging="283"/>
      </w:pPr>
      <w:rPr>
        <w:rFonts w:ascii="Symbol" w:hAnsi="Symbol" w:cs="Symbol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0409"/>
    <w:rsid w:val="0006268E"/>
    <w:rsid w:val="000762FC"/>
    <w:rsid w:val="00080409"/>
    <w:rsid w:val="000A5232"/>
    <w:rsid w:val="000F231D"/>
    <w:rsid w:val="00166096"/>
    <w:rsid w:val="001750F5"/>
    <w:rsid w:val="00177B79"/>
    <w:rsid w:val="001B5401"/>
    <w:rsid w:val="001D6C12"/>
    <w:rsid w:val="00236150"/>
    <w:rsid w:val="00246B64"/>
    <w:rsid w:val="002D72ED"/>
    <w:rsid w:val="00363758"/>
    <w:rsid w:val="003E4CFA"/>
    <w:rsid w:val="00410D85"/>
    <w:rsid w:val="00417F45"/>
    <w:rsid w:val="00496B08"/>
    <w:rsid w:val="004A6FE4"/>
    <w:rsid w:val="004B4AE8"/>
    <w:rsid w:val="00515090"/>
    <w:rsid w:val="00543CBA"/>
    <w:rsid w:val="005501ED"/>
    <w:rsid w:val="00590F82"/>
    <w:rsid w:val="005C0086"/>
    <w:rsid w:val="005E7895"/>
    <w:rsid w:val="00610C2D"/>
    <w:rsid w:val="00621363"/>
    <w:rsid w:val="006624A3"/>
    <w:rsid w:val="006775F4"/>
    <w:rsid w:val="00682A29"/>
    <w:rsid w:val="006B1994"/>
    <w:rsid w:val="006C0182"/>
    <w:rsid w:val="006C69B8"/>
    <w:rsid w:val="006C7B03"/>
    <w:rsid w:val="0073058C"/>
    <w:rsid w:val="0074019E"/>
    <w:rsid w:val="00763FD6"/>
    <w:rsid w:val="007B5470"/>
    <w:rsid w:val="007D14DF"/>
    <w:rsid w:val="007F3CD7"/>
    <w:rsid w:val="0080626A"/>
    <w:rsid w:val="00826682"/>
    <w:rsid w:val="00836442"/>
    <w:rsid w:val="008B7599"/>
    <w:rsid w:val="00951F50"/>
    <w:rsid w:val="009E7FA3"/>
    <w:rsid w:val="00A00EA1"/>
    <w:rsid w:val="00A60828"/>
    <w:rsid w:val="00A70E57"/>
    <w:rsid w:val="00AD193B"/>
    <w:rsid w:val="00B10148"/>
    <w:rsid w:val="00B17C28"/>
    <w:rsid w:val="00B47CF1"/>
    <w:rsid w:val="00B673F3"/>
    <w:rsid w:val="00B773A0"/>
    <w:rsid w:val="00BB25A8"/>
    <w:rsid w:val="00BE617D"/>
    <w:rsid w:val="00C0594C"/>
    <w:rsid w:val="00C5702E"/>
    <w:rsid w:val="00C61298"/>
    <w:rsid w:val="00C70924"/>
    <w:rsid w:val="00C85757"/>
    <w:rsid w:val="00C85C53"/>
    <w:rsid w:val="00C968F7"/>
    <w:rsid w:val="00CA7855"/>
    <w:rsid w:val="00CB3CE6"/>
    <w:rsid w:val="00CD3E2A"/>
    <w:rsid w:val="00D0555E"/>
    <w:rsid w:val="00D325FE"/>
    <w:rsid w:val="00D4691D"/>
    <w:rsid w:val="00D8137C"/>
    <w:rsid w:val="00D90D7D"/>
    <w:rsid w:val="00DC5B32"/>
    <w:rsid w:val="00E12060"/>
    <w:rsid w:val="00E20E48"/>
    <w:rsid w:val="00EE1C1C"/>
    <w:rsid w:val="00EF0235"/>
    <w:rsid w:val="00F11FE0"/>
    <w:rsid w:val="00F325D0"/>
    <w:rsid w:val="00F518D8"/>
    <w:rsid w:val="00F96F94"/>
    <w:rsid w:val="00FB0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040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804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0409"/>
    <w:rPr>
      <w:rFonts w:ascii="Tahoma" w:hAnsi="Tahoma" w:cs="Tahoma"/>
      <w:sz w:val="16"/>
      <w:szCs w:val="16"/>
      <w:lang w:eastAsia="ar-SA" w:bidi="ar-SA"/>
    </w:rPr>
  </w:style>
  <w:style w:type="paragraph" w:customStyle="1" w:styleId="21">
    <w:name w:val="Основной текст с отступом 21"/>
    <w:basedOn w:val="Normal"/>
    <w:uiPriority w:val="99"/>
    <w:rsid w:val="00C968F7"/>
    <w:pPr>
      <w:spacing w:after="120" w:line="480" w:lineRule="auto"/>
      <w:ind w:left="283"/>
    </w:pPr>
  </w:style>
  <w:style w:type="paragraph" w:customStyle="1" w:styleId="ConsPlusNormal">
    <w:name w:val="ConsPlusNormal"/>
    <w:uiPriority w:val="99"/>
    <w:rsid w:val="00A70E57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styleId="NormalWeb">
    <w:name w:val="Normal (Web)"/>
    <w:basedOn w:val="Normal"/>
    <w:uiPriority w:val="99"/>
    <w:rsid w:val="00BE617D"/>
    <w:pPr>
      <w:suppressAutoHyphens w:val="0"/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C5702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7057;fld=134;dst=101004" TargetMode="External"/><Relationship Id="rId5" Type="http://schemas.openxmlformats.org/officeDocument/2006/relationships/hyperlink" Target="consultantplus://offline/main?base=LAW;n=117057;fld=134;dst=10115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7</Pages>
  <Words>3014</Words>
  <Characters>17183</Characters>
  <Application>Microsoft Office Outlook</Application>
  <DocSecurity>0</DocSecurity>
  <Lines>0</Lines>
  <Paragraphs>0</Paragraphs>
  <ScaleCrop>false</ScaleCrop>
  <Company>GJI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o.muraveva</dc:creator>
  <cp:keywords/>
  <dc:description/>
  <cp:lastModifiedBy> </cp:lastModifiedBy>
  <cp:revision>3</cp:revision>
  <cp:lastPrinted>2014-01-21T05:28:00Z</cp:lastPrinted>
  <dcterms:created xsi:type="dcterms:W3CDTF">2014-02-20T06:47:00Z</dcterms:created>
  <dcterms:modified xsi:type="dcterms:W3CDTF">2014-04-09T22:39:00Z</dcterms:modified>
</cp:coreProperties>
</file>